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DBB6B2" w14:textId="77777777" w:rsidR="003E17E1" w:rsidRDefault="00E07C4C">
      <w:pPr>
        <w:pStyle w:val="Title"/>
        <w:spacing w:line="1300" w:lineRule="exact"/>
      </w:pPr>
      <w:r>
        <w:rPr>
          <w:noProof/>
          <w:lang w:val="en-CA" w:eastAsia="en-CA"/>
        </w:rPr>
        <mc:AlternateContent>
          <mc:Choice Requires="wpg">
            <w:drawing>
              <wp:anchor distT="0" distB="0" distL="0" distR="0" simplePos="0" relativeHeight="487395328" behindDoc="1" locked="0" layoutInCell="1" allowOverlap="1" wp14:anchorId="73831CC4" wp14:editId="28327867">
                <wp:simplePos x="0" y="0"/>
                <wp:positionH relativeFrom="page">
                  <wp:posOffset>0</wp:posOffset>
                </wp:positionH>
                <wp:positionV relativeFrom="page">
                  <wp:posOffset>0</wp:posOffset>
                </wp:positionV>
                <wp:extent cx="7772400" cy="10058400"/>
                <wp:effectExtent l="0" t="0" r="0" b="190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943"/>
                        </a:xfrm>
                      </wpg:grpSpPr>
                      <wps:wsp>
                        <wps:cNvPr id="2" name="Graphic 2"/>
                        <wps:cNvSpPr/>
                        <wps:spPr>
                          <a:xfrm>
                            <a:off x="0" y="130718"/>
                            <a:ext cx="7772400" cy="9928225"/>
                          </a:xfrm>
                          <a:custGeom>
                            <a:avLst/>
                            <a:gdLst/>
                            <a:ahLst/>
                            <a:cxnLst/>
                            <a:rect l="l" t="t" r="r" b="b"/>
                            <a:pathLst>
                              <a:path w="7772400" h="9928225">
                                <a:moveTo>
                                  <a:pt x="0" y="9927680"/>
                                </a:moveTo>
                                <a:lnTo>
                                  <a:pt x="7772399" y="9927680"/>
                                </a:lnTo>
                                <a:lnTo>
                                  <a:pt x="7772399" y="0"/>
                                </a:lnTo>
                                <a:lnTo>
                                  <a:pt x="0" y="0"/>
                                </a:lnTo>
                                <a:lnTo>
                                  <a:pt x="0" y="9927680"/>
                                </a:lnTo>
                                <a:close/>
                              </a:path>
                            </a:pathLst>
                          </a:custGeom>
                          <a:solidFill>
                            <a:srgbClr val="005B9C"/>
                          </a:solidFill>
                        </wps:spPr>
                        <wps:bodyPr wrap="square" lIns="0" tIns="0" rIns="0" bIns="0" rtlCol="0">
                          <a:prstTxWarp prst="textNoShape">
                            <a:avLst/>
                          </a:prstTxWarp>
                          <a:noAutofit/>
                        </wps:bodyPr>
                      </wps:wsp>
                      <wps:wsp>
                        <wps:cNvPr id="3" name="Graphic 3"/>
                        <wps:cNvSpPr/>
                        <wps:spPr>
                          <a:xfrm>
                            <a:off x="198242" y="130718"/>
                            <a:ext cx="7482840" cy="142875"/>
                          </a:xfrm>
                          <a:custGeom>
                            <a:avLst/>
                            <a:gdLst/>
                            <a:ahLst/>
                            <a:cxnLst/>
                            <a:rect l="l" t="t" r="r" b="b"/>
                            <a:pathLst>
                              <a:path w="7482840" h="142875">
                                <a:moveTo>
                                  <a:pt x="0" y="142330"/>
                                </a:moveTo>
                                <a:lnTo>
                                  <a:pt x="7482624" y="142330"/>
                                </a:lnTo>
                                <a:lnTo>
                                  <a:pt x="7482624" y="0"/>
                                </a:lnTo>
                                <a:lnTo>
                                  <a:pt x="0" y="0"/>
                                </a:lnTo>
                                <a:lnTo>
                                  <a:pt x="0" y="142330"/>
                                </a:lnTo>
                                <a:close/>
                              </a:path>
                            </a:pathLst>
                          </a:custGeom>
                          <a:solidFill>
                            <a:srgbClr val="373737"/>
                          </a:solidFill>
                        </wps:spPr>
                        <wps:bodyPr wrap="square" lIns="0" tIns="0" rIns="0" bIns="0" rtlCol="0">
                          <a:prstTxWarp prst="textNoShape">
                            <a:avLst/>
                          </a:prstTxWarp>
                          <a:noAutofit/>
                        </wps:bodyPr>
                      </wps:wsp>
                      <wps:wsp>
                        <wps:cNvPr id="4" name="Graphic 4"/>
                        <wps:cNvSpPr/>
                        <wps:spPr>
                          <a:xfrm>
                            <a:off x="0" y="0"/>
                            <a:ext cx="7772400" cy="130810"/>
                          </a:xfrm>
                          <a:custGeom>
                            <a:avLst/>
                            <a:gdLst/>
                            <a:ahLst/>
                            <a:cxnLst/>
                            <a:rect l="l" t="t" r="r" b="b"/>
                            <a:pathLst>
                              <a:path w="7772400" h="130810">
                                <a:moveTo>
                                  <a:pt x="7772399" y="130718"/>
                                </a:moveTo>
                                <a:lnTo>
                                  <a:pt x="0" y="130718"/>
                                </a:lnTo>
                                <a:lnTo>
                                  <a:pt x="0" y="0"/>
                                </a:lnTo>
                                <a:lnTo>
                                  <a:pt x="7772399" y="0"/>
                                </a:lnTo>
                                <a:lnTo>
                                  <a:pt x="7772399" y="130718"/>
                                </a:lnTo>
                                <a:close/>
                              </a:path>
                            </a:pathLst>
                          </a:custGeom>
                          <a:solidFill>
                            <a:srgbClr val="FDFEFE"/>
                          </a:solidFill>
                        </wps:spPr>
                        <wps:bodyPr wrap="square" lIns="0" tIns="0" rIns="0" bIns="0" rtlCol="0">
                          <a:prstTxWarp prst="textNoShape">
                            <a:avLst/>
                          </a:prstTxWarp>
                          <a:noAutofit/>
                        </wps:bodyPr>
                      </wps:wsp>
                      <wps:wsp>
                        <wps:cNvPr id="5" name="Graphic 5"/>
                        <wps:cNvSpPr/>
                        <wps:spPr>
                          <a:xfrm>
                            <a:off x="0" y="7207529"/>
                            <a:ext cx="7772400" cy="2851150"/>
                          </a:xfrm>
                          <a:custGeom>
                            <a:avLst/>
                            <a:gdLst/>
                            <a:ahLst/>
                            <a:cxnLst/>
                            <a:rect l="l" t="t" r="r" b="b"/>
                            <a:pathLst>
                              <a:path w="7772400" h="2851150">
                                <a:moveTo>
                                  <a:pt x="7772400" y="0"/>
                                </a:moveTo>
                                <a:lnTo>
                                  <a:pt x="4332922" y="1354823"/>
                                </a:lnTo>
                                <a:lnTo>
                                  <a:pt x="318427" y="1781454"/>
                                </a:lnTo>
                                <a:lnTo>
                                  <a:pt x="0" y="1764233"/>
                                </a:lnTo>
                                <a:lnTo>
                                  <a:pt x="0" y="2850883"/>
                                </a:lnTo>
                                <a:lnTo>
                                  <a:pt x="7772400" y="2850883"/>
                                </a:lnTo>
                                <a:lnTo>
                                  <a:pt x="7772400" y="1781454"/>
                                </a:lnTo>
                                <a:lnTo>
                                  <a:pt x="7772400" y="0"/>
                                </a:lnTo>
                                <a:close/>
                              </a:path>
                            </a:pathLst>
                          </a:custGeom>
                          <a:solidFill>
                            <a:srgbClr val="373737"/>
                          </a:solidFill>
                        </wps:spPr>
                        <wps:bodyPr wrap="square" lIns="0" tIns="0" rIns="0" bIns="0" rtlCol="0">
                          <a:prstTxWarp prst="textNoShape">
                            <a:avLst/>
                          </a:prstTxWarp>
                          <a:noAutofit/>
                        </wps:bodyPr>
                      </wps:wsp>
                      <wps:wsp>
                        <wps:cNvPr id="6" name="Graphic 6"/>
                        <wps:cNvSpPr/>
                        <wps:spPr>
                          <a:xfrm>
                            <a:off x="0" y="7340269"/>
                            <a:ext cx="7772400" cy="2718435"/>
                          </a:xfrm>
                          <a:custGeom>
                            <a:avLst/>
                            <a:gdLst/>
                            <a:ahLst/>
                            <a:cxnLst/>
                            <a:rect l="l" t="t" r="r" b="b"/>
                            <a:pathLst>
                              <a:path w="7772400" h="2718435">
                                <a:moveTo>
                                  <a:pt x="7772400" y="0"/>
                                </a:moveTo>
                                <a:lnTo>
                                  <a:pt x="7519784" y="154482"/>
                                </a:lnTo>
                                <a:lnTo>
                                  <a:pt x="5051882" y="1260094"/>
                                </a:lnTo>
                                <a:lnTo>
                                  <a:pt x="1158455" y="2228532"/>
                                </a:lnTo>
                                <a:lnTo>
                                  <a:pt x="0" y="2254656"/>
                                </a:lnTo>
                                <a:lnTo>
                                  <a:pt x="0" y="2718143"/>
                                </a:lnTo>
                                <a:lnTo>
                                  <a:pt x="3235629" y="2718143"/>
                                </a:lnTo>
                                <a:lnTo>
                                  <a:pt x="7772400" y="2718143"/>
                                </a:lnTo>
                                <a:lnTo>
                                  <a:pt x="7772400" y="389242"/>
                                </a:lnTo>
                                <a:lnTo>
                                  <a:pt x="7772400" y="0"/>
                                </a:lnTo>
                                <a:close/>
                              </a:path>
                            </a:pathLst>
                          </a:custGeom>
                          <a:solidFill>
                            <a:srgbClr val="FDFEFE"/>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4" cstate="print">
                            <a:extLst>
                              <a:ext uri="{28A0092B-C50C-407E-A947-70E740481C1C}">
                                <a14:useLocalDpi xmlns:a14="http://schemas.microsoft.com/office/drawing/2010/main" val="0"/>
                              </a:ext>
                            </a:extLst>
                          </a:blip>
                          <a:stretch>
                            <a:fillRect/>
                          </a:stretch>
                        </pic:blipFill>
                        <pic:spPr>
                          <a:xfrm>
                            <a:off x="4463310" y="8558001"/>
                            <a:ext cx="3219449" cy="1330546"/>
                          </a:xfrm>
                          <a:prstGeom prst="rect">
                            <a:avLst/>
                          </a:prstGeom>
                        </pic:spPr>
                      </pic:pic>
                    </wpg:wgp>
                  </a:graphicData>
                </a:graphic>
                <wp14:sizeRelH relativeFrom="margin">
                  <wp14:pctWidth>0</wp14:pctWidth>
                </wp14:sizeRelH>
              </wp:anchor>
            </w:drawing>
          </mc:Choice>
          <mc:Fallback>
            <w:pict>
              <v:group w14:anchorId="0D8ED73D" id="Group 1" o:spid="_x0000_s1026" style="position:absolute;margin-left:0;margin-top:0;width:612pt;height:11in;z-index:-15921152;mso-wrap-distance-left:0;mso-wrap-distance-right:0;mso-position-horizontal-relative:page;mso-position-vertical-relative:page;mso-width-relative:margin" coordsize="77724,100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&#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">
                <v:shape id="Graphic 2" o:spid="_x0000_s1027" style="position:absolute;top:1307;width:77724;height:99282;visibility:visible;mso-wrap-style:square;v-text-anchor:top" coordsize="7772400,992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" path="m,9927680r7772399,l7772399,,,,,9927680xe" fillcolor="#005b9c" stroked="f">
                  <v:path arrowok="t"/>
                </v:shape>
                <v:shape id="Graphic 3" o:spid="_x0000_s1028" style="position:absolute;left:1982;top:1307;width:74828;height:1428;visibility:visible;mso-wrap-style:square;v-text-anchor:top" coordsize="748284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" path="m,142330r7482624,l7482624,,,,,142330xe" fillcolor="#373737" stroked="f">
                  <v:path arrowok="t"/>
                </v:shape>
                <v:shape id="Graphic 4" o:spid="_x0000_s1029" style="position:absolute;width:77724;height:1308;visibility:visible;mso-wrap-style:square;v-text-anchor:top" coordsize="777240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" path="m7772399,130718l,130718,,,7772399,r,130718xe" fillcolor="#fdfefe" stroked="f">
                  <v:path arrowok="t"/>
                </v:shape>
                <v:shape id="Graphic 5" o:spid="_x0000_s1030" style="position:absolute;top:72075;width:77724;height:28511;visibility:visible;mso-wrap-style:square;v-text-anchor:top" coordsize="7772400,285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" path="m7772400,l4332922,1354823,318427,1781454,,1764233,,2850883r7772400,l7772400,1781454,7772400,xe" fillcolor="#373737" stroked="f">
                  <v:path arrowok="t"/>
                </v:shape>
                <v:shape id="Graphic 6" o:spid="_x0000_s1031" style="position:absolute;top:73402;width:77724;height:27185;visibility:visible;mso-wrap-style:square;v-text-anchor:top" coordsize="7772400,27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" path="m7772400,l7519784,154482,5051882,1260094,1158455,2228532,,2254656r,463487l3235629,2718143r4536771,l7772400,389242,7772400,xe" fillcolor="#fdfef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32" type="#_x0000_t75" style="position:absolute;left:44633;top:85580;width:32194;height:13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">
                  <v:imagedata r:id="rId5" o:title=""/>
                </v:shape>
                <w10:wrap anchorx="page" anchory="page"/>
              </v:group>
            </w:pict>
          </mc:Fallback>
        </mc:AlternateContent>
      </w:r>
      <w:r>
        <w:rPr>
          <w:color w:val="FDFEFE"/>
        </w:rPr>
        <w:t>Presenting</w:t>
      </w:r>
      <w:r>
        <w:rPr>
          <w:color w:val="FDFEFE"/>
          <w:spacing w:val="-60"/>
          <w:w w:val="150"/>
        </w:rPr>
        <w:t xml:space="preserve"> </w:t>
      </w:r>
      <w:r>
        <w:rPr>
          <w:color w:val="FDFEFE"/>
          <w:spacing w:val="-4"/>
        </w:rPr>
        <w:t>Your</w:t>
      </w:r>
    </w:p>
    <w:p w14:paraId="34FC9525" w14:textId="77777777" w:rsidR="003E17E1" w:rsidRDefault="00E07C4C">
      <w:pPr>
        <w:pStyle w:val="Title"/>
        <w:spacing w:before="289" w:line="292" w:lineRule="auto"/>
      </w:pPr>
      <w:r>
        <w:rPr>
          <w:color w:val="FDFEFE"/>
        </w:rPr>
        <w:t xml:space="preserve">Library Budget to </w:t>
      </w:r>
      <w:r>
        <w:rPr>
          <w:color w:val="FDFEFE"/>
          <w:spacing w:val="-2"/>
          <w:w w:val="105"/>
        </w:rPr>
        <w:t>Council</w:t>
      </w:r>
    </w:p>
    <w:p w14:paraId="58F2750C" w14:textId="77777777" w:rsidR="003E17E1" w:rsidRDefault="003E17E1">
      <w:pPr>
        <w:pStyle w:val="BodyText"/>
        <w:rPr>
          <w:b/>
          <w:sz w:val="35"/>
        </w:rPr>
      </w:pPr>
    </w:p>
    <w:p w14:paraId="68812792" w14:textId="77777777" w:rsidR="003E17E1" w:rsidRDefault="003E17E1">
      <w:pPr>
        <w:pStyle w:val="BodyText"/>
        <w:rPr>
          <w:b/>
          <w:sz w:val="35"/>
        </w:rPr>
      </w:pPr>
    </w:p>
    <w:p w14:paraId="3DD8008E" w14:textId="77777777" w:rsidR="003E17E1" w:rsidRDefault="003E17E1">
      <w:pPr>
        <w:pStyle w:val="BodyText"/>
        <w:rPr>
          <w:b/>
          <w:sz w:val="35"/>
        </w:rPr>
      </w:pPr>
    </w:p>
    <w:p w14:paraId="229A0C5F" w14:textId="77777777" w:rsidR="003E17E1" w:rsidRDefault="003E17E1">
      <w:pPr>
        <w:pStyle w:val="BodyText"/>
        <w:rPr>
          <w:b/>
          <w:sz w:val="35"/>
        </w:rPr>
      </w:pPr>
    </w:p>
    <w:p w14:paraId="0AD9689D" w14:textId="77777777" w:rsidR="003E17E1" w:rsidRDefault="003E17E1">
      <w:pPr>
        <w:pStyle w:val="BodyText"/>
        <w:rPr>
          <w:b/>
          <w:sz w:val="35"/>
        </w:rPr>
      </w:pPr>
    </w:p>
    <w:p w14:paraId="518F092E" w14:textId="77777777" w:rsidR="003E17E1" w:rsidRDefault="003E17E1">
      <w:pPr>
        <w:pStyle w:val="BodyText"/>
        <w:rPr>
          <w:b/>
          <w:sz w:val="35"/>
        </w:rPr>
      </w:pPr>
    </w:p>
    <w:p w14:paraId="776001C0" w14:textId="77777777" w:rsidR="003E17E1" w:rsidRDefault="003E17E1">
      <w:pPr>
        <w:pStyle w:val="BodyText"/>
        <w:rPr>
          <w:b/>
          <w:sz w:val="35"/>
        </w:rPr>
      </w:pPr>
    </w:p>
    <w:p w14:paraId="39300D00" w14:textId="77777777" w:rsidR="003E17E1" w:rsidRDefault="003E17E1">
      <w:pPr>
        <w:pStyle w:val="BodyText"/>
        <w:rPr>
          <w:b/>
          <w:sz w:val="35"/>
        </w:rPr>
      </w:pPr>
    </w:p>
    <w:p w14:paraId="036F825C" w14:textId="77777777" w:rsidR="003E17E1" w:rsidRDefault="003E17E1">
      <w:pPr>
        <w:pStyle w:val="BodyText"/>
        <w:rPr>
          <w:b/>
          <w:sz w:val="35"/>
        </w:rPr>
      </w:pPr>
    </w:p>
    <w:p w14:paraId="67E8B03A" w14:textId="77777777" w:rsidR="003E17E1" w:rsidRDefault="003E17E1">
      <w:pPr>
        <w:pStyle w:val="BodyText"/>
        <w:rPr>
          <w:b/>
          <w:sz w:val="35"/>
        </w:rPr>
      </w:pPr>
    </w:p>
    <w:p w14:paraId="64BD92BC" w14:textId="77777777" w:rsidR="003E17E1" w:rsidRDefault="003E17E1">
      <w:pPr>
        <w:pStyle w:val="BodyText"/>
        <w:rPr>
          <w:b/>
          <w:sz w:val="35"/>
        </w:rPr>
      </w:pPr>
    </w:p>
    <w:p w14:paraId="57B32531" w14:textId="77777777" w:rsidR="003E17E1" w:rsidRDefault="003E17E1">
      <w:pPr>
        <w:pStyle w:val="BodyText"/>
        <w:rPr>
          <w:b/>
          <w:sz w:val="35"/>
        </w:rPr>
      </w:pPr>
    </w:p>
    <w:p w14:paraId="0EA69C0D" w14:textId="77777777" w:rsidR="003E17E1" w:rsidRDefault="003E17E1">
      <w:pPr>
        <w:pStyle w:val="BodyText"/>
        <w:rPr>
          <w:b/>
          <w:sz w:val="35"/>
        </w:rPr>
      </w:pPr>
    </w:p>
    <w:p w14:paraId="28BD4AA2" w14:textId="77777777" w:rsidR="003E17E1" w:rsidRDefault="003E17E1">
      <w:pPr>
        <w:pStyle w:val="BodyText"/>
        <w:rPr>
          <w:b/>
          <w:sz w:val="35"/>
        </w:rPr>
      </w:pPr>
    </w:p>
    <w:p w14:paraId="00E4ED44" w14:textId="77777777" w:rsidR="003E17E1" w:rsidRDefault="003E17E1">
      <w:pPr>
        <w:pStyle w:val="BodyText"/>
        <w:spacing w:before="273"/>
        <w:rPr>
          <w:b/>
          <w:sz w:val="35"/>
        </w:rPr>
      </w:pPr>
    </w:p>
    <w:p w14:paraId="696EF6F5" w14:textId="77777777" w:rsidR="003E17E1" w:rsidRPr="00E83477" w:rsidRDefault="00E07C4C">
      <w:pPr>
        <w:spacing w:line="285" w:lineRule="auto"/>
        <w:ind w:left="111" w:right="5724"/>
        <w:rPr>
          <w:sz w:val="36"/>
          <w:szCs w:val="36"/>
        </w:rPr>
      </w:pPr>
      <w:r w:rsidRPr="00E83477">
        <w:rPr>
          <w:color w:val="FDFEFE"/>
          <w:sz w:val="36"/>
          <w:szCs w:val="36"/>
        </w:rPr>
        <w:t>Things</w:t>
      </w:r>
      <w:r w:rsidRPr="00E83477">
        <w:rPr>
          <w:color w:val="FDFEFE"/>
          <w:spacing w:val="40"/>
          <w:sz w:val="36"/>
          <w:szCs w:val="36"/>
        </w:rPr>
        <w:t xml:space="preserve"> </w:t>
      </w:r>
      <w:r w:rsidRPr="00E83477">
        <w:rPr>
          <w:color w:val="FDFEFE"/>
          <w:sz w:val="36"/>
          <w:szCs w:val="36"/>
        </w:rPr>
        <w:t>to</w:t>
      </w:r>
      <w:r w:rsidRPr="00E83477">
        <w:rPr>
          <w:color w:val="FDFEFE"/>
          <w:spacing w:val="40"/>
          <w:sz w:val="36"/>
          <w:szCs w:val="36"/>
        </w:rPr>
        <w:t xml:space="preserve"> </w:t>
      </w:r>
      <w:r w:rsidRPr="00E83477">
        <w:rPr>
          <w:color w:val="FDFEFE"/>
          <w:sz w:val="36"/>
          <w:szCs w:val="36"/>
        </w:rPr>
        <w:t>consider</w:t>
      </w:r>
      <w:r w:rsidRPr="00E83477">
        <w:rPr>
          <w:color w:val="FDFEFE"/>
          <w:spacing w:val="40"/>
          <w:sz w:val="36"/>
          <w:szCs w:val="36"/>
        </w:rPr>
        <w:t xml:space="preserve"> </w:t>
      </w:r>
      <w:r w:rsidRPr="00E83477">
        <w:rPr>
          <w:color w:val="FDFEFE"/>
          <w:sz w:val="36"/>
          <w:szCs w:val="36"/>
        </w:rPr>
        <w:t>when</w:t>
      </w:r>
      <w:r w:rsidRPr="00E83477">
        <w:rPr>
          <w:color w:val="FDFEFE"/>
          <w:spacing w:val="40"/>
          <w:sz w:val="36"/>
          <w:szCs w:val="36"/>
        </w:rPr>
        <w:t xml:space="preserve"> </w:t>
      </w:r>
      <w:r w:rsidRPr="00E83477">
        <w:rPr>
          <w:color w:val="FDFEFE"/>
          <w:sz w:val="36"/>
          <w:szCs w:val="36"/>
        </w:rPr>
        <w:t>presenting your budget to council</w:t>
      </w:r>
    </w:p>
    <w:p w14:paraId="61050A1E" w14:textId="77777777" w:rsidR="003E17E1" w:rsidRDefault="003E17E1">
      <w:pPr>
        <w:spacing w:line="285" w:lineRule="auto"/>
        <w:rPr>
          <w:sz w:val="35"/>
        </w:rPr>
        <w:sectPr w:rsidR="003E17E1">
          <w:type w:val="continuous"/>
          <w:pgSz w:w="12240" w:h="15840"/>
          <w:pgMar w:top="1580" w:right="340" w:bottom="280" w:left="200" w:header="720" w:footer="720" w:gutter="0"/>
          <w:cols w:space="720"/>
        </w:sectPr>
      </w:pPr>
    </w:p>
    <w:p w14:paraId="19620288" w14:textId="77777777" w:rsidR="003E17E1" w:rsidRDefault="00E07C4C">
      <w:pPr>
        <w:pStyle w:val="Heading1"/>
        <w:spacing w:line="1035" w:lineRule="exact"/>
      </w:pPr>
      <w:r>
        <w:rPr>
          <w:noProof/>
          <w:lang w:val="en-CA" w:eastAsia="en-CA"/>
        </w:rPr>
        <w:lastRenderedPageBreak/>
        <mc:AlternateContent>
          <mc:Choice Requires="wpg">
            <w:drawing>
              <wp:anchor distT="0" distB="0" distL="0" distR="0" simplePos="0" relativeHeight="487395840" behindDoc="1" locked="0" layoutInCell="1" allowOverlap="1" wp14:anchorId="243AF1E9" wp14:editId="045F4307">
                <wp:simplePos x="0" y="0"/>
                <wp:positionH relativeFrom="page">
                  <wp:posOffset>0</wp:posOffset>
                </wp:positionH>
                <wp:positionV relativeFrom="page">
                  <wp:posOffset>0</wp:posOffset>
                </wp:positionV>
                <wp:extent cx="7772400" cy="10058400"/>
                <wp:effectExtent l="0" t="0" r="0" b="1905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9" name="Graphic 9"/>
                        <wps:cNvSpPr/>
                        <wps:spPr>
                          <a:xfrm>
                            <a:off x="0" y="130718"/>
                            <a:ext cx="7772400" cy="9928225"/>
                          </a:xfrm>
                          <a:custGeom>
                            <a:avLst/>
                            <a:gdLst/>
                            <a:ahLst/>
                            <a:cxnLst/>
                            <a:rect l="l" t="t" r="r" b="b"/>
                            <a:pathLst>
                              <a:path w="7772400" h="9928225">
                                <a:moveTo>
                                  <a:pt x="0" y="9927680"/>
                                </a:moveTo>
                                <a:lnTo>
                                  <a:pt x="7772399" y="9927680"/>
                                </a:lnTo>
                                <a:lnTo>
                                  <a:pt x="7772399" y="0"/>
                                </a:lnTo>
                                <a:lnTo>
                                  <a:pt x="0" y="0"/>
                                </a:lnTo>
                                <a:lnTo>
                                  <a:pt x="0" y="9927680"/>
                                </a:lnTo>
                                <a:close/>
                              </a:path>
                            </a:pathLst>
                          </a:custGeom>
                          <a:solidFill>
                            <a:srgbClr val="005B9C"/>
                          </a:solidFill>
                        </wps:spPr>
                        <wps:bodyPr wrap="square" lIns="0" tIns="0" rIns="0" bIns="0" rtlCol="0">
                          <a:prstTxWarp prst="textNoShape">
                            <a:avLst/>
                          </a:prstTxWarp>
                          <a:noAutofit/>
                        </wps:bodyPr>
                      </wps:wsp>
                      <wps:wsp>
                        <wps:cNvPr id="10" name="Graphic 10"/>
                        <wps:cNvSpPr/>
                        <wps:spPr>
                          <a:xfrm>
                            <a:off x="198242" y="130718"/>
                            <a:ext cx="7482840" cy="142875"/>
                          </a:xfrm>
                          <a:custGeom>
                            <a:avLst/>
                            <a:gdLst/>
                            <a:ahLst/>
                            <a:cxnLst/>
                            <a:rect l="l" t="t" r="r" b="b"/>
                            <a:pathLst>
                              <a:path w="7482840" h="142875">
                                <a:moveTo>
                                  <a:pt x="0" y="142330"/>
                                </a:moveTo>
                                <a:lnTo>
                                  <a:pt x="7482624" y="142330"/>
                                </a:lnTo>
                                <a:lnTo>
                                  <a:pt x="7482624" y="0"/>
                                </a:lnTo>
                                <a:lnTo>
                                  <a:pt x="0" y="0"/>
                                </a:lnTo>
                                <a:lnTo>
                                  <a:pt x="0" y="142330"/>
                                </a:lnTo>
                                <a:close/>
                              </a:path>
                            </a:pathLst>
                          </a:custGeom>
                          <a:solidFill>
                            <a:srgbClr val="373737"/>
                          </a:solidFill>
                        </wps:spPr>
                        <wps:bodyPr wrap="square" lIns="0" tIns="0" rIns="0" bIns="0" rtlCol="0">
                          <a:prstTxWarp prst="textNoShape">
                            <a:avLst/>
                          </a:prstTxWarp>
                          <a:noAutofit/>
                        </wps:bodyPr>
                      </wps:wsp>
                      <wps:wsp>
                        <wps:cNvPr id="11" name="Graphic 11"/>
                        <wps:cNvSpPr/>
                        <wps:spPr>
                          <a:xfrm>
                            <a:off x="0" y="11"/>
                            <a:ext cx="7772400" cy="9933940"/>
                          </a:xfrm>
                          <a:custGeom>
                            <a:avLst/>
                            <a:gdLst/>
                            <a:ahLst/>
                            <a:cxnLst/>
                            <a:rect l="l" t="t" r="r" b="b"/>
                            <a:pathLst>
                              <a:path w="7772400" h="9933940">
                                <a:moveTo>
                                  <a:pt x="7586993" y="433120"/>
                                </a:moveTo>
                                <a:lnTo>
                                  <a:pt x="122440" y="433120"/>
                                </a:lnTo>
                                <a:lnTo>
                                  <a:pt x="122440" y="9933622"/>
                                </a:lnTo>
                                <a:lnTo>
                                  <a:pt x="7586993" y="9933622"/>
                                </a:lnTo>
                                <a:lnTo>
                                  <a:pt x="7586993" y="433120"/>
                                </a:lnTo>
                                <a:close/>
                              </a:path>
                              <a:path w="7772400" h="9933940">
                                <a:moveTo>
                                  <a:pt x="7772387" y="0"/>
                                </a:moveTo>
                                <a:lnTo>
                                  <a:pt x="0" y="0"/>
                                </a:lnTo>
                                <a:lnTo>
                                  <a:pt x="0" y="130708"/>
                                </a:lnTo>
                                <a:lnTo>
                                  <a:pt x="7772387" y="130708"/>
                                </a:lnTo>
                                <a:lnTo>
                                  <a:pt x="7772387" y="0"/>
                                </a:lnTo>
                                <a:close/>
                              </a:path>
                            </a:pathLst>
                          </a:custGeom>
                          <a:solidFill>
                            <a:srgbClr val="FDFEFE"/>
                          </a:solidFill>
                        </wps:spPr>
                        <wps:bodyPr wrap="square" lIns="0" tIns="0" rIns="0" bIns="0" rtlCol="0">
                          <a:prstTxWarp prst="textNoShape">
                            <a:avLst/>
                          </a:prstTxWarp>
                          <a:noAutofit/>
                        </wps:bodyPr>
                      </wps:wsp>
                    </wpg:wgp>
                  </a:graphicData>
                </a:graphic>
              </wp:anchor>
            </w:drawing>
          </mc:Choice>
          <mc:Fallback>
            <w:pict>
              <v:group w14:anchorId="763ED111" id="Group 8" o:spid="_x0000_s1026" style="position:absolute;margin-left:0;margin-top:0;width:612pt;height:11in;z-index:-15920640;mso-wrap-distance-left:0;mso-wrap-distance-right:0;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">
                <v:shape id="Graphic 9" o:spid="_x0000_s1027" style="position:absolute;top:1307;width:77724;height:99282;visibility:visible;mso-wrap-style:square;v-text-anchor:top" coordsize="7772400,992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" path="m,9927680r7772399,l7772399,,,,,9927680xe" fillcolor="#005b9c" stroked="f">
                  <v:path arrowok="t"/>
                </v:shape>
                <v:shape id="Graphic 10" o:spid="_x0000_s1028" style="position:absolute;left:1982;top:1307;width:74828;height:1428;visibility:visible;mso-wrap-style:square;v-text-anchor:top" coordsize="748284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" path="m,142330r7482624,l7482624,,,,,142330xe" fillcolor="#373737" stroked="f">
                  <v:path arrowok="t"/>
                </v:shape>
                <v:shape id="Graphic 11" o:spid="_x0000_s1029" style="position:absolute;width:77724;height:99339;visibility:visible;mso-wrap-style:square;v-text-anchor:top" coordsize="7772400,993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" path="m7586993,433120r-7464553,l122440,9933622r7464553,l7586993,433120xem7772387,l,,,130708r7772387,l7772387,xe" fillcolor="#fdfefe" stroked="f">
                  <v:path arrowok="t"/>
                </v:shape>
                <w10:wrap anchorx="page" anchory="page"/>
              </v:group>
            </w:pict>
          </mc:Fallback>
        </mc:AlternateContent>
      </w:r>
      <w:r>
        <w:t>CREATING</w:t>
      </w:r>
      <w:r>
        <w:rPr>
          <w:spacing w:val="-20"/>
        </w:rPr>
        <w:t xml:space="preserve"> </w:t>
      </w:r>
      <w:r>
        <w:t>A</w:t>
      </w:r>
      <w:r>
        <w:rPr>
          <w:spacing w:val="-20"/>
        </w:rPr>
        <w:t xml:space="preserve"> </w:t>
      </w:r>
      <w:r>
        <w:rPr>
          <w:spacing w:val="-2"/>
        </w:rPr>
        <w:t>BUDGET</w:t>
      </w:r>
    </w:p>
    <w:p w14:paraId="6007E8E1" w14:textId="5C03A745" w:rsidR="003E17E1" w:rsidRDefault="00E07C4C">
      <w:pPr>
        <w:pStyle w:val="BodyText"/>
        <w:spacing w:before="34" w:line="302" w:lineRule="auto"/>
        <w:ind w:left="431" w:right="393"/>
      </w:pPr>
      <w:r>
        <w:t xml:space="preserve">When creating your operational </w:t>
      </w:r>
      <w:r w:rsidR="002107A5">
        <w:t>budget,</w:t>
      </w:r>
      <w:r>
        <w:t xml:space="preserve"> it is important to understand where your funding is coming from and how it is being used. Ensure that you are prepared with key numbers for your budget presentation</w:t>
      </w:r>
      <w:r w:rsidR="00E83477">
        <w:t>. Being</w:t>
      </w:r>
      <w:r>
        <w:t xml:space="preserve"> able to answer questions without referencing your documents is ideal. Your budget should start with an outline</w:t>
      </w:r>
      <w:r>
        <w:rPr>
          <w:spacing w:val="-4"/>
        </w:rPr>
        <w:t xml:space="preserve"> </w:t>
      </w:r>
      <w:r>
        <w:t>of</w:t>
      </w:r>
      <w:r>
        <w:rPr>
          <w:spacing w:val="-4"/>
        </w:rPr>
        <w:t xml:space="preserve"> </w:t>
      </w:r>
      <w:r>
        <w:t>all</w:t>
      </w:r>
      <w:r>
        <w:rPr>
          <w:spacing w:val="-4"/>
        </w:rPr>
        <w:t xml:space="preserve"> </w:t>
      </w:r>
      <w:r>
        <w:t>your</w:t>
      </w:r>
      <w:r>
        <w:rPr>
          <w:spacing w:val="-4"/>
        </w:rPr>
        <w:t xml:space="preserve"> </w:t>
      </w:r>
      <w:r>
        <w:t>operational</w:t>
      </w:r>
      <w:r>
        <w:rPr>
          <w:spacing w:val="-4"/>
        </w:rPr>
        <w:t xml:space="preserve"> </w:t>
      </w:r>
      <w:r>
        <w:t>expenses.</w:t>
      </w:r>
      <w:r>
        <w:rPr>
          <w:spacing w:val="-4"/>
        </w:rPr>
        <w:t xml:space="preserve"> </w:t>
      </w:r>
      <w:r>
        <w:t>Include</w:t>
      </w:r>
      <w:r>
        <w:rPr>
          <w:spacing w:val="-4"/>
        </w:rPr>
        <w:t xml:space="preserve"> </w:t>
      </w:r>
      <w:r>
        <w:t>the</w:t>
      </w:r>
      <w:r>
        <w:rPr>
          <w:spacing w:val="-4"/>
        </w:rPr>
        <w:t xml:space="preserve"> </w:t>
      </w:r>
      <w:r>
        <w:t>cost</w:t>
      </w:r>
      <w:r>
        <w:rPr>
          <w:spacing w:val="-4"/>
        </w:rPr>
        <w:t xml:space="preserve"> </w:t>
      </w:r>
      <w:r>
        <w:t>of</w:t>
      </w:r>
      <w:r>
        <w:rPr>
          <w:spacing w:val="-4"/>
        </w:rPr>
        <w:t xml:space="preserve"> </w:t>
      </w:r>
      <w:r>
        <w:t>any</w:t>
      </w:r>
      <w:r>
        <w:rPr>
          <w:spacing w:val="-4"/>
        </w:rPr>
        <w:t xml:space="preserve"> </w:t>
      </w:r>
      <w:r>
        <w:t>service</w:t>
      </w:r>
      <w:r>
        <w:rPr>
          <w:spacing w:val="-4"/>
        </w:rPr>
        <w:t xml:space="preserve"> </w:t>
      </w:r>
      <w:r>
        <w:t>changes implemented due to the Plan of Service.</w:t>
      </w:r>
    </w:p>
    <w:p w14:paraId="2A7DF8E6" w14:textId="77777777" w:rsidR="003E17E1" w:rsidRDefault="003E17E1">
      <w:pPr>
        <w:pStyle w:val="BodyText"/>
        <w:spacing w:before="92"/>
      </w:pPr>
    </w:p>
    <w:p w14:paraId="3DC25E61" w14:textId="77777777" w:rsidR="003E17E1" w:rsidRDefault="00E07C4C">
      <w:pPr>
        <w:pStyle w:val="BodyText"/>
        <w:spacing w:line="302" w:lineRule="auto"/>
        <w:ind w:left="431" w:right="393"/>
      </w:pPr>
      <w:r>
        <w:t>You</w:t>
      </w:r>
      <w:r>
        <w:rPr>
          <w:spacing w:val="-4"/>
        </w:rPr>
        <w:t xml:space="preserve"> </w:t>
      </w:r>
      <w:r>
        <w:t>should</w:t>
      </w:r>
      <w:r>
        <w:rPr>
          <w:spacing w:val="-4"/>
        </w:rPr>
        <w:t xml:space="preserve"> </w:t>
      </w:r>
      <w:r>
        <w:t>include</w:t>
      </w:r>
      <w:r>
        <w:rPr>
          <w:spacing w:val="-4"/>
        </w:rPr>
        <w:t xml:space="preserve"> </w:t>
      </w:r>
      <w:r>
        <w:t>Budget</w:t>
      </w:r>
      <w:r>
        <w:rPr>
          <w:spacing w:val="-4"/>
        </w:rPr>
        <w:t xml:space="preserve"> </w:t>
      </w:r>
      <w:r>
        <w:t>Notes</w:t>
      </w:r>
      <w:r>
        <w:rPr>
          <w:spacing w:val="-4"/>
        </w:rPr>
        <w:t xml:space="preserve"> </w:t>
      </w:r>
      <w:r>
        <w:t>to</w:t>
      </w:r>
      <w:r>
        <w:rPr>
          <w:spacing w:val="-4"/>
        </w:rPr>
        <w:t xml:space="preserve"> </w:t>
      </w:r>
      <w:r>
        <w:t>explain</w:t>
      </w:r>
      <w:r>
        <w:rPr>
          <w:spacing w:val="-4"/>
        </w:rPr>
        <w:t xml:space="preserve"> </w:t>
      </w:r>
      <w:r>
        <w:t>how</w:t>
      </w:r>
      <w:r>
        <w:rPr>
          <w:spacing w:val="-4"/>
        </w:rPr>
        <w:t xml:space="preserve"> </w:t>
      </w:r>
      <w:r>
        <w:t>the</w:t>
      </w:r>
      <w:r>
        <w:rPr>
          <w:spacing w:val="-4"/>
        </w:rPr>
        <w:t xml:space="preserve"> </w:t>
      </w:r>
      <w:r>
        <w:t>funding</w:t>
      </w:r>
      <w:r>
        <w:rPr>
          <w:spacing w:val="-4"/>
        </w:rPr>
        <w:t xml:space="preserve"> </w:t>
      </w:r>
      <w:r>
        <w:t>will</w:t>
      </w:r>
      <w:r>
        <w:rPr>
          <w:spacing w:val="-4"/>
        </w:rPr>
        <w:t xml:space="preserve"> </w:t>
      </w:r>
      <w:r>
        <w:t>be</w:t>
      </w:r>
      <w:r>
        <w:rPr>
          <w:spacing w:val="-4"/>
        </w:rPr>
        <w:t xml:space="preserve"> </w:t>
      </w:r>
      <w:r>
        <w:t>used,</w:t>
      </w:r>
      <w:r>
        <w:rPr>
          <w:spacing w:val="-4"/>
        </w:rPr>
        <w:t xml:space="preserve"> </w:t>
      </w:r>
      <w:r>
        <w:t>why</w:t>
      </w:r>
      <w:r>
        <w:rPr>
          <w:spacing w:val="-4"/>
        </w:rPr>
        <w:t xml:space="preserve"> </w:t>
      </w:r>
      <w:r>
        <w:t>it</w:t>
      </w:r>
      <w:r>
        <w:rPr>
          <w:spacing w:val="-4"/>
        </w:rPr>
        <w:t xml:space="preserve"> </w:t>
      </w:r>
      <w:r>
        <w:t>is necessary, why the amount might have changed from the previous year, or if the line is funded by a specific grant or donation. In your presentation, be sure to connect budget lines to municipal priorities.</w:t>
      </w:r>
    </w:p>
    <w:p w14:paraId="64AB8C5F" w14:textId="77777777" w:rsidR="003E17E1" w:rsidRDefault="003E17E1">
      <w:pPr>
        <w:pStyle w:val="BodyText"/>
        <w:spacing w:before="92"/>
      </w:pPr>
    </w:p>
    <w:p w14:paraId="24351040" w14:textId="77777777" w:rsidR="003E17E1" w:rsidRDefault="00E07C4C">
      <w:pPr>
        <w:pStyle w:val="BodyText"/>
        <w:spacing w:line="302" w:lineRule="auto"/>
        <w:ind w:left="431" w:right="393"/>
      </w:pPr>
      <w:r>
        <w:t>The</w:t>
      </w:r>
      <w:r>
        <w:rPr>
          <w:spacing w:val="-4"/>
        </w:rPr>
        <w:t xml:space="preserve"> </w:t>
      </w:r>
      <w:r>
        <w:t>second</w:t>
      </w:r>
      <w:r>
        <w:rPr>
          <w:spacing w:val="-4"/>
        </w:rPr>
        <w:t xml:space="preserve"> </w:t>
      </w:r>
      <w:r>
        <w:t>section</w:t>
      </w:r>
      <w:r>
        <w:rPr>
          <w:spacing w:val="-4"/>
        </w:rPr>
        <w:t xml:space="preserve"> </w:t>
      </w:r>
      <w:r>
        <w:t>of</w:t>
      </w:r>
      <w:r>
        <w:rPr>
          <w:spacing w:val="-4"/>
        </w:rPr>
        <w:t xml:space="preserve"> </w:t>
      </w:r>
      <w:r>
        <w:t>your</w:t>
      </w:r>
      <w:r>
        <w:rPr>
          <w:spacing w:val="-4"/>
        </w:rPr>
        <w:t xml:space="preserve"> </w:t>
      </w:r>
      <w:r>
        <w:t>budget</w:t>
      </w:r>
      <w:r>
        <w:rPr>
          <w:spacing w:val="-4"/>
        </w:rPr>
        <w:t xml:space="preserve"> </w:t>
      </w:r>
      <w:r>
        <w:t>will</w:t>
      </w:r>
      <w:r>
        <w:rPr>
          <w:spacing w:val="-4"/>
        </w:rPr>
        <w:t xml:space="preserve"> </w:t>
      </w:r>
      <w:r>
        <w:t>outline</w:t>
      </w:r>
      <w:r>
        <w:rPr>
          <w:spacing w:val="-4"/>
        </w:rPr>
        <w:t xml:space="preserve"> </w:t>
      </w:r>
      <w:r>
        <w:t>all</w:t>
      </w:r>
      <w:r>
        <w:rPr>
          <w:spacing w:val="-4"/>
        </w:rPr>
        <w:t xml:space="preserve"> </w:t>
      </w:r>
      <w:r>
        <w:t>your</w:t>
      </w:r>
      <w:r>
        <w:rPr>
          <w:spacing w:val="-4"/>
        </w:rPr>
        <w:t xml:space="preserve"> </w:t>
      </w:r>
      <w:r>
        <w:t>operational</w:t>
      </w:r>
      <w:r>
        <w:rPr>
          <w:spacing w:val="-4"/>
        </w:rPr>
        <w:t xml:space="preserve"> </w:t>
      </w:r>
      <w:r>
        <w:t>known</w:t>
      </w:r>
      <w:r>
        <w:rPr>
          <w:spacing w:val="-4"/>
        </w:rPr>
        <w:t xml:space="preserve"> </w:t>
      </w:r>
      <w:r>
        <w:t>incomes (not including your municipal and county contributions). Use the previous year's data to estimate your Library Service income (fees and fines, room rentals, etc.) You will need to calculate your over/under amount (income - expenses) so you know how much you need to ask for in your presentation to the council.</w:t>
      </w:r>
    </w:p>
    <w:p w14:paraId="22BD24C5" w14:textId="77777777" w:rsidR="003E17E1" w:rsidRDefault="003E17E1">
      <w:pPr>
        <w:pStyle w:val="BodyText"/>
        <w:spacing w:before="91"/>
      </w:pPr>
    </w:p>
    <w:p w14:paraId="4D3851E9" w14:textId="77777777" w:rsidR="003E17E1" w:rsidRDefault="00E07C4C">
      <w:pPr>
        <w:pStyle w:val="BodyText"/>
        <w:ind w:left="431"/>
      </w:pPr>
      <w:r>
        <w:t>Example:</w:t>
      </w:r>
      <w:r>
        <w:rPr>
          <w:spacing w:val="-7"/>
        </w:rPr>
        <w:t xml:space="preserve"> </w:t>
      </w:r>
      <w:r>
        <w:t>$91</w:t>
      </w:r>
      <w:r>
        <w:rPr>
          <w:spacing w:val="-4"/>
        </w:rPr>
        <w:t xml:space="preserve"> </w:t>
      </w:r>
      <w:r>
        <w:t>expenses</w:t>
      </w:r>
      <w:r>
        <w:rPr>
          <w:spacing w:val="-4"/>
        </w:rPr>
        <w:t xml:space="preserve"> </w:t>
      </w:r>
      <w:r>
        <w:t>-</w:t>
      </w:r>
      <w:r>
        <w:rPr>
          <w:spacing w:val="-4"/>
        </w:rPr>
        <w:t xml:space="preserve"> </w:t>
      </w:r>
      <w:r>
        <w:t>$63</w:t>
      </w:r>
      <w:r>
        <w:rPr>
          <w:spacing w:val="-4"/>
        </w:rPr>
        <w:t xml:space="preserve"> </w:t>
      </w:r>
      <w:r>
        <w:t>income</w:t>
      </w:r>
      <w:r>
        <w:rPr>
          <w:spacing w:val="-4"/>
        </w:rPr>
        <w:t xml:space="preserve"> </w:t>
      </w:r>
      <w:r>
        <w:t>=</w:t>
      </w:r>
      <w:r>
        <w:rPr>
          <w:spacing w:val="-4"/>
        </w:rPr>
        <w:t xml:space="preserve"> </w:t>
      </w:r>
      <w:r>
        <w:t>$28</w:t>
      </w:r>
      <w:r>
        <w:rPr>
          <w:spacing w:val="-4"/>
        </w:rPr>
        <w:t xml:space="preserve"> </w:t>
      </w:r>
      <w:r>
        <w:rPr>
          <w:spacing w:val="-2"/>
        </w:rPr>
        <w:t>shortage</w:t>
      </w:r>
    </w:p>
    <w:p w14:paraId="04AB4844" w14:textId="77777777" w:rsidR="003E17E1" w:rsidRDefault="003E17E1">
      <w:pPr>
        <w:pStyle w:val="BodyText"/>
        <w:spacing w:before="180"/>
      </w:pPr>
    </w:p>
    <w:p w14:paraId="3A000C68" w14:textId="77777777" w:rsidR="003E17E1" w:rsidRDefault="00E07C4C">
      <w:pPr>
        <w:pStyle w:val="BodyText"/>
        <w:spacing w:before="1" w:line="302" w:lineRule="auto"/>
        <w:ind w:left="431" w:right="393"/>
      </w:pPr>
      <w:r>
        <w:t>The</w:t>
      </w:r>
      <w:r>
        <w:rPr>
          <w:spacing w:val="-5"/>
        </w:rPr>
        <w:t xml:space="preserve"> </w:t>
      </w:r>
      <w:r>
        <w:t>shortage</w:t>
      </w:r>
      <w:r>
        <w:rPr>
          <w:spacing w:val="-5"/>
        </w:rPr>
        <w:t xml:space="preserve"> </w:t>
      </w:r>
      <w:r>
        <w:t>should</w:t>
      </w:r>
      <w:r>
        <w:rPr>
          <w:spacing w:val="-5"/>
        </w:rPr>
        <w:t xml:space="preserve"> </w:t>
      </w:r>
      <w:r>
        <w:t>equal</w:t>
      </w:r>
      <w:r>
        <w:rPr>
          <w:spacing w:val="-5"/>
        </w:rPr>
        <w:t xml:space="preserve"> </w:t>
      </w:r>
      <w:r>
        <w:t>the</w:t>
      </w:r>
      <w:r>
        <w:rPr>
          <w:spacing w:val="-5"/>
        </w:rPr>
        <w:t xml:space="preserve"> </w:t>
      </w:r>
      <w:r>
        <w:t>increase</w:t>
      </w:r>
      <w:r>
        <w:rPr>
          <w:spacing w:val="-5"/>
        </w:rPr>
        <w:t xml:space="preserve"> </w:t>
      </w:r>
      <w:r>
        <w:t>in</w:t>
      </w:r>
      <w:r>
        <w:rPr>
          <w:spacing w:val="-5"/>
        </w:rPr>
        <w:t xml:space="preserve"> </w:t>
      </w:r>
      <w:r>
        <w:t>municipal</w:t>
      </w:r>
      <w:r>
        <w:rPr>
          <w:spacing w:val="-5"/>
        </w:rPr>
        <w:t xml:space="preserve"> </w:t>
      </w:r>
      <w:r>
        <w:t>and</w:t>
      </w:r>
      <w:r>
        <w:rPr>
          <w:spacing w:val="-5"/>
        </w:rPr>
        <w:t xml:space="preserve"> </w:t>
      </w:r>
      <w:r>
        <w:t>county</w:t>
      </w:r>
      <w:r>
        <w:rPr>
          <w:spacing w:val="-5"/>
        </w:rPr>
        <w:t xml:space="preserve"> </w:t>
      </w:r>
      <w:r>
        <w:t>contributions</w:t>
      </w:r>
      <w:r>
        <w:rPr>
          <w:spacing w:val="-5"/>
        </w:rPr>
        <w:t xml:space="preserve"> </w:t>
      </w:r>
      <w:r>
        <w:t>the library asks for. The division between town and county funds can be calculated based on service populations.</w:t>
      </w:r>
    </w:p>
    <w:p w14:paraId="2EE8B1FF" w14:textId="77777777" w:rsidR="003E17E1" w:rsidRDefault="003E17E1">
      <w:pPr>
        <w:pStyle w:val="BodyText"/>
        <w:spacing w:before="90"/>
      </w:pPr>
    </w:p>
    <w:p w14:paraId="300150AA" w14:textId="6F2CD635" w:rsidR="003E17E1" w:rsidRDefault="00E07C4C">
      <w:pPr>
        <w:pStyle w:val="BodyText"/>
        <w:spacing w:before="1" w:line="302" w:lineRule="auto"/>
        <w:ind w:left="431"/>
      </w:pPr>
      <w:r>
        <w:t xml:space="preserve">Your presentation does not need to include your entire budget. </w:t>
      </w:r>
      <w:r w:rsidR="00E83477">
        <w:t xml:space="preserve">Prior to your presentation, provide a copy of your complete budget to the council </w:t>
      </w:r>
      <w:r>
        <w:t>and go over key budget</w:t>
      </w:r>
      <w:r>
        <w:rPr>
          <w:spacing w:val="-4"/>
        </w:rPr>
        <w:t xml:space="preserve"> </w:t>
      </w:r>
      <w:r>
        <w:t>lines</w:t>
      </w:r>
      <w:r>
        <w:rPr>
          <w:spacing w:val="-4"/>
        </w:rPr>
        <w:t xml:space="preserve"> </w:t>
      </w:r>
      <w:r>
        <w:t>and</w:t>
      </w:r>
      <w:r>
        <w:rPr>
          <w:spacing w:val="-4"/>
        </w:rPr>
        <w:t xml:space="preserve"> </w:t>
      </w:r>
      <w:r>
        <w:t>requirements.</w:t>
      </w:r>
      <w:r>
        <w:rPr>
          <w:spacing w:val="-4"/>
        </w:rPr>
        <w:t xml:space="preserve"> </w:t>
      </w:r>
      <w:r>
        <w:t>Be</w:t>
      </w:r>
      <w:r>
        <w:rPr>
          <w:spacing w:val="-4"/>
        </w:rPr>
        <w:t xml:space="preserve"> </w:t>
      </w:r>
      <w:r>
        <w:t>sure</w:t>
      </w:r>
      <w:r>
        <w:rPr>
          <w:spacing w:val="-4"/>
        </w:rPr>
        <w:t xml:space="preserve"> </w:t>
      </w:r>
      <w:r>
        <w:t>to</w:t>
      </w:r>
      <w:r>
        <w:rPr>
          <w:spacing w:val="-4"/>
        </w:rPr>
        <w:t xml:space="preserve"> </w:t>
      </w:r>
      <w:r>
        <w:t>link</w:t>
      </w:r>
      <w:r>
        <w:rPr>
          <w:spacing w:val="-4"/>
        </w:rPr>
        <w:t xml:space="preserve"> </w:t>
      </w:r>
      <w:r>
        <w:t>any</w:t>
      </w:r>
      <w:r>
        <w:rPr>
          <w:spacing w:val="-4"/>
        </w:rPr>
        <w:t xml:space="preserve"> </w:t>
      </w:r>
      <w:r>
        <w:t>increase</w:t>
      </w:r>
      <w:r>
        <w:rPr>
          <w:spacing w:val="-4"/>
        </w:rPr>
        <w:t xml:space="preserve"> </w:t>
      </w:r>
      <w:r>
        <w:t>requests</w:t>
      </w:r>
      <w:r>
        <w:rPr>
          <w:spacing w:val="-4"/>
        </w:rPr>
        <w:t xml:space="preserve"> </w:t>
      </w:r>
      <w:r>
        <w:t>to</w:t>
      </w:r>
      <w:r>
        <w:rPr>
          <w:spacing w:val="-4"/>
        </w:rPr>
        <w:t xml:space="preserve"> </w:t>
      </w:r>
      <w:r>
        <w:t>supporting municipal priorities.</w:t>
      </w:r>
    </w:p>
    <w:p w14:paraId="3D80591B" w14:textId="77777777" w:rsidR="003E17E1" w:rsidRDefault="003E17E1">
      <w:pPr>
        <w:spacing w:line="302" w:lineRule="auto"/>
        <w:sectPr w:rsidR="003E17E1">
          <w:pgSz w:w="12240" w:h="15840"/>
          <w:pgMar w:top="1540" w:right="340" w:bottom="280" w:left="200" w:header="720" w:footer="720" w:gutter="0"/>
          <w:cols w:space="720"/>
        </w:sectPr>
      </w:pPr>
    </w:p>
    <w:p w14:paraId="7FE7485B" w14:textId="77777777" w:rsidR="003E17E1" w:rsidRDefault="00E07C4C">
      <w:pPr>
        <w:pStyle w:val="Heading1"/>
        <w:spacing w:before="940" w:line="199" w:lineRule="auto"/>
        <w:ind w:left="384"/>
      </w:pPr>
      <w:r>
        <w:rPr>
          <w:noProof/>
          <w:lang w:val="en-CA" w:eastAsia="en-CA"/>
        </w:rPr>
        <w:lastRenderedPageBreak/>
        <mc:AlternateContent>
          <mc:Choice Requires="wps">
            <w:drawing>
              <wp:anchor distT="0" distB="0" distL="0" distR="0" simplePos="0" relativeHeight="487396352" behindDoc="1" locked="0" layoutInCell="1" allowOverlap="1" wp14:anchorId="559B0CAD" wp14:editId="2E0F647E">
                <wp:simplePos x="0" y="0"/>
                <wp:positionH relativeFrom="page">
                  <wp:posOffset>0</wp:posOffset>
                </wp:positionH>
                <wp:positionV relativeFrom="page">
                  <wp:posOffset>-38099</wp:posOffset>
                </wp:positionV>
                <wp:extent cx="7772400" cy="1009650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9650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005B9C"/>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9553E18" id="Graphic 12" o:spid="_x0000_s1026" style="position:absolute;margin-left:0;margin-top:-3pt;width:612pt;height:795pt;z-index:-1592012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" path="m7772399,10058399l,10058399,,,7772399,r,10058399xe" fillcolor="#005b9c" stroked="f">
                <v:path arrowok="t"/>
                <w10:wrap anchorx="page" anchory="page"/>
              </v:shape>
            </w:pict>
          </mc:Fallback>
        </mc:AlternateContent>
      </w:r>
      <w:r>
        <w:rPr>
          <w:noProof/>
          <w:lang w:val="en-CA" w:eastAsia="en-CA"/>
        </w:rPr>
        <mc:AlternateContent>
          <mc:Choice Requires="wps">
            <w:drawing>
              <wp:anchor distT="0" distB="0" distL="0" distR="0" simplePos="0" relativeHeight="15730176" behindDoc="0" locked="0" layoutInCell="1" allowOverlap="1" wp14:anchorId="605E3BE3" wp14:editId="1A2C5AB8">
                <wp:simplePos x="0" y="0"/>
                <wp:positionH relativeFrom="page">
                  <wp:posOffset>198247</wp:posOffset>
                </wp:positionH>
                <wp:positionV relativeFrom="paragraph">
                  <wp:posOffset>-11683</wp:posOffset>
                </wp:positionV>
                <wp:extent cx="7482840" cy="13716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82840" cy="137160"/>
                        </a:xfrm>
                        <a:custGeom>
                          <a:avLst/>
                          <a:gdLst/>
                          <a:ahLst/>
                          <a:cxnLst/>
                          <a:rect l="l" t="t" r="r" b="b"/>
                          <a:pathLst>
                            <a:path w="7482840" h="137160">
                              <a:moveTo>
                                <a:pt x="7482624" y="136767"/>
                              </a:moveTo>
                              <a:lnTo>
                                <a:pt x="0" y="136767"/>
                              </a:lnTo>
                              <a:lnTo>
                                <a:pt x="0" y="0"/>
                              </a:lnTo>
                              <a:lnTo>
                                <a:pt x="7482624" y="0"/>
                              </a:lnTo>
                              <a:lnTo>
                                <a:pt x="7482624" y="136767"/>
                              </a:lnTo>
                              <a:close/>
                            </a:path>
                          </a:pathLst>
                        </a:custGeom>
                        <a:solidFill>
                          <a:srgbClr val="373737"/>
                        </a:solidFill>
                      </wps:spPr>
                      <wps:bodyPr wrap="square" lIns="0" tIns="0" rIns="0" bIns="0" rtlCol="0">
                        <a:prstTxWarp prst="textNoShape">
                          <a:avLst/>
                        </a:prstTxWarp>
                        <a:noAutofit/>
                      </wps:bodyPr>
                    </wps:wsp>
                  </a:graphicData>
                </a:graphic>
              </wp:anchor>
            </w:drawing>
          </mc:Choice>
          <mc:Fallback>
            <w:pict>
              <v:shape w14:anchorId="0F8AF109" id="Graphic 13" o:spid="_x0000_s1026" style="position:absolute;margin-left:15.6pt;margin-top:-.9pt;width:589.2pt;height:10.8pt;z-index:15730176;visibility:visible;mso-wrap-style:square;mso-wrap-distance-left:0;mso-wrap-distance-top:0;mso-wrap-distance-right:0;mso-wrap-distance-bottom:0;mso-position-horizontal:absolute;mso-position-horizontal-relative:page;mso-position-vertical:absolute;mso-position-vertical-relative:text;v-text-anchor:top" coordsize="748284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" path="m7482624,136767l,136767,,,7482624,r,136767xe" fillcolor="#373737" stroked="f">
                <v:path arrowok="t"/>
                <w10:wrap anchorx="page"/>
              </v:shape>
            </w:pict>
          </mc:Fallback>
        </mc:AlternateContent>
      </w:r>
      <w:r>
        <w:rPr>
          <w:noProof/>
          <w:lang w:val="en-CA" w:eastAsia="en-CA"/>
        </w:rPr>
        <mc:AlternateContent>
          <mc:Choice Requires="wpg">
            <w:drawing>
              <wp:anchor distT="0" distB="0" distL="0" distR="0" simplePos="0" relativeHeight="487397376" behindDoc="1" locked="0" layoutInCell="1" allowOverlap="1" wp14:anchorId="32A103DC" wp14:editId="661DDF8B">
                <wp:simplePos x="0" y="0"/>
                <wp:positionH relativeFrom="page">
                  <wp:posOffset>0</wp:posOffset>
                </wp:positionH>
                <wp:positionV relativeFrom="page">
                  <wp:posOffset>419284</wp:posOffset>
                </wp:positionV>
                <wp:extent cx="7772400" cy="921766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217660"/>
                          <a:chOff x="0" y="0"/>
                          <a:chExt cx="7772400" cy="9217660"/>
                        </a:xfrm>
                      </wpg:grpSpPr>
                      <wps:wsp>
                        <wps:cNvPr id="15" name="Graphic 15"/>
                        <wps:cNvSpPr/>
                        <wps:spPr>
                          <a:xfrm>
                            <a:off x="0" y="0"/>
                            <a:ext cx="7772400" cy="9217660"/>
                          </a:xfrm>
                          <a:custGeom>
                            <a:avLst/>
                            <a:gdLst/>
                            <a:ahLst/>
                            <a:cxnLst/>
                            <a:rect l="l" t="t" r="r" b="b"/>
                            <a:pathLst>
                              <a:path w="7772400" h="9217660">
                                <a:moveTo>
                                  <a:pt x="0" y="9217067"/>
                                </a:moveTo>
                                <a:lnTo>
                                  <a:pt x="0" y="0"/>
                                </a:lnTo>
                                <a:lnTo>
                                  <a:pt x="7772400" y="0"/>
                                </a:lnTo>
                                <a:lnTo>
                                  <a:pt x="7772400" y="9217067"/>
                                </a:lnTo>
                                <a:lnTo>
                                  <a:pt x="0" y="9217067"/>
                                </a:lnTo>
                                <a:close/>
                              </a:path>
                            </a:pathLst>
                          </a:custGeom>
                          <a:solidFill>
                            <a:srgbClr val="FDFEFE"/>
                          </a:solidFill>
                        </wps:spPr>
                        <wps:bodyPr wrap="square" lIns="0" tIns="0" rIns="0" bIns="0" rtlCol="0">
                          <a:prstTxWarp prst="textNoShape">
                            <a:avLst/>
                          </a:prstTxWarp>
                          <a:noAutofit/>
                        </wps:bodyPr>
                      </wps:wsp>
                      <wps:wsp>
                        <wps:cNvPr id="16" name="Graphic 16"/>
                        <wps:cNvSpPr/>
                        <wps:spPr>
                          <a:xfrm>
                            <a:off x="162967" y="6641061"/>
                            <a:ext cx="2331720" cy="2331720"/>
                          </a:xfrm>
                          <a:custGeom>
                            <a:avLst/>
                            <a:gdLst/>
                            <a:ahLst/>
                            <a:cxnLst/>
                            <a:rect l="l" t="t" r="r" b="b"/>
                            <a:pathLst>
                              <a:path w="2331720" h="2331720">
                                <a:moveTo>
                                  <a:pt x="2331719" y="2331719"/>
                                </a:moveTo>
                                <a:lnTo>
                                  <a:pt x="0" y="2331719"/>
                                </a:lnTo>
                                <a:lnTo>
                                  <a:pt x="0" y="0"/>
                                </a:lnTo>
                                <a:lnTo>
                                  <a:pt x="2331719" y="0"/>
                                </a:lnTo>
                                <a:lnTo>
                                  <a:pt x="2331719" y="233171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A441921" id="Group 14" o:spid="_x0000_s1026" style="position:absolute;margin-left:0;margin-top:33pt;width:612pt;height:725.8pt;z-index:-15919104;mso-wrap-distance-left:0;mso-wrap-distance-right:0;mso-position-horizontal-relative:page;mso-position-vertical-relative:page" coordsize="77724,9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">
                <v:shape id="Graphic 15" o:spid="_x0000_s1027" style="position:absolute;width:77724;height:92176;visibility:visible;mso-wrap-style:square;v-text-anchor:top" coordsize="7772400,921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" path="m,9217067l,,7772400,r,9217067l,9217067xe" fillcolor="#fdfefe" stroked="f">
                  <v:path arrowok="t"/>
                </v:shape>
                <v:shape id="Graphic 16" o:spid="_x0000_s1028" style="position:absolute;left:1629;top:66410;width:23317;height:23317;visibility:visible;mso-wrap-style:square;v-text-anchor:top" coordsize="2331720,233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" path="m2331719,2331719l,2331719,,,2331719,r,2331719xe" stroked="f">
                  <v:path arrowok="t"/>
                </v:shape>
                <w10:wrap anchorx="page" anchory="page"/>
              </v:group>
            </w:pict>
          </mc:Fallback>
        </mc:AlternateContent>
      </w:r>
      <w:r>
        <w:t>BEFORE</w:t>
      </w:r>
      <w:r>
        <w:rPr>
          <w:spacing w:val="-51"/>
        </w:rPr>
        <w:t xml:space="preserve"> </w:t>
      </w:r>
      <w:r>
        <w:t xml:space="preserve">THE </w:t>
      </w:r>
      <w:r>
        <w:rPr>
          <w:spacing w:val="-2"/>
        </w:rPr>
        <w:t>PRESENTATION</w:t>
      </w:r>
    </w:p>
    <w:p w14:paraId="66CFCC4F" w14:textId="77777777" w:rsidR="003E17E1" w:rsidRDefault="00E07C4C">
      <w:pPr>
        <w:pStyle w:val="Heading2"/>
        <w:spacing w:before="864"/>
      </w:pPr>
      <w:r>
        <w:t>Gather</w:t>
      </w:r>
      <w:r>
        <w:rPr>
          <w:spacing w:val="-3"/>
        </w:rPr>
        <w:t xml:space="preserve"> </w:t>
      </w:r>
      <w:r>
        <w:rPr>
          <w:spacing w:val="-2"/>
        </w:rPr>
        <w:t>information</w:t>
      </w:r>
    </w:p>
    <w:p w14:paraId="4CDDD947" w14:textId="77777777" w:rsidR="003E17E1" w:rsidRDefault="003E17E1">
      <w:pPr>
        <w:pStyle w:val="BodyText"/>
        <w:spacing w:before="197"/>
      </w:pPr>
    </w:p>
    <w:p w14:paraId="75E545D1" w14:textId="1E285EA5" w:rsidR="003E17E1" w:rsidRDefault="00E07C4C">
      <w:pPr>
        <w:pStyle w:val="BodyText"/>
        <w:spacing w:line="280" w:lineRule="auto"/>
        <w:ind w:left="384" w:right="905"/>
      </w:pPr>
      <w:r>
        <w:t>Every municipality has its own goals</w:t>
      </w:r>
      <w:r w:rsidR="00E83477">
        <w:t>, ranging from improving infrastructure to attracting new residents. Whatever these goals are, it is important that the library is aware of them and targets its services and budget needs to support them. It is also important to understand the context surrounding the council meeting you are attending—what else does the municipality have going on,</w:t>
      </w:r>
      <w:r>
        <w:rPr>
          <w:spacing w:val="-4"/>
        </w:rPr>
        <w:t xml:space="preserve"> </w:t>
      </w:r>
      <w:r>
        <w:t>and</w:t>
      </w:r>
      <w:r>
        <w:rPr>
          <w:spacing w:val="-4"/>
        </w:rPr>
        <w:t xml:space="preserve"> </w:t>
      </w:r>
      <w:r>
        <w:t xml:space="preserve">how might the library rank on </w:t>
      </w:r>
      <w:r w:rsidR="00E83477">
        <w:t>its</w:t>
      </w:r>
      <w:r>
        <w:t xml:space="preserve"> priorities list?</w:t>
      </w:r>
    </w:p>
    <w:p w14:paraId="77B458A3" w14:textId="77777777" w:rsidR="003E17E1" w:rsidRDefault="003E17E1">
      <w:pPr>
        <w:pStyle w:val="BodyText"/>
        <w:spacing w:before="69"/>
      </w:pPr>
    </w:p>
    <w:p w14:paraId="5CB94CD7" w14:textId="01A6758B" w:rsidR="003E17E1" w:rsidRDefault="00E07C4C">
      <w:pPr>
        <w:pStyle w:val="BodyText"/>
        <w:spacing w:line="280" w:lineRule="auto"/>
        <w:ind w:left="384" w:right="1804"/>
      </w:pPr>
      <w:r>
        <w:t xml:space="preserve">Reach out to </w:t>
      </w:r>
      <w:proofErr w:type="gramStart"/>
      <w:r w:rsidR="00E83477">
        <w:t>council</w:t>
      </w:r>
      <w:proofErr w:type="gramEnd"/>
      <w:r w:rsidR="00E83477">
        <w:t xml:space="preserve"> or administration to learn the municipality’s</w:t>
      </w:r>
      <w:r>
        <w:t xml:space="preserve"> goals and</w:t>
      </w:r>
      <w:r>
        <w:rPr>
          <w:spacing w:val="-5"/>
        </w:rPr>
        <w:t xml:space="preserve"> </w:t>
      </w:r>
      <w:r>
        <w:t>priorities.</w:t>
      </w:r>
      <w:r>
        <w:rPr>
          <w:spacing w:val="-5"/>
        </w:rPr>
        <w:t xml:space="preserve"> </w:t>
      </w:r>
      <w:r>
        <w:t>The</w:t>
      </w:r>
      <w:r>
        <w:rPr>
          <w:spacing w:val="-5"/>
        </w:rPr>
        <w:t xml:space="preserve"> </w:t>
      </w:r>
      <w:r>
        <w:t>municipality</w:t>
      </w:r>
      <w:r>
        <w:rPr>
          <w:spacing w:val="-5"/>
        </w:rPr>
        <w:t xml:space="preserve"> </w:t>
      </w:r>
      <w:r>
        <w:t>might</w:t>
      </w:r>
      <w:r>
        <w:rPr>
          <w:spacing w:val="-5"/>
        </w:rPr>
        <w:t xml:space="preserve"> </w:t>
      </w:r>
      <w:r>
        <w:t>have</w:t>
      </w:r>
      <w:r>
        <w:rPr>
          <w:spacing w:val="-5"/>
        </w:rPr>
        <w:t xml:space="preserve"> </w:t>
      </w:r>
      <w:r>
        <w:t>a</w:t>
      </w:r>
      <w:r>
        <w:rPr>
          <w:spacing w:val="-5"/>
        </w:rPr>
        <w:t xml:space="preserve"> </w:t>
      </w:r>
      <w:r>
        <w:t>strategic</w:t>
      </w:r>
      <w:r>
        <w:rPr>
          <w:spacing w:val="-5"/>
        </w:rPr>
        <w:t xml:space="preserve"> </w:t>
      </w:r>
      <w:r>
        <w:t>plan</w:t>
      </w:r>
      <w:r>
        <w:rPr>
          <w:spacing w:val="-5"/>
        </w:rPr>
        <w:t xml:space="preserve"> </w:t>
      </w:r>
      <w:r>
        <w:t>that</w:t>
      </w:r>
      <w:r>
        <w:rPr>
          <w:spacing w:val="-5"/>
        </w:rPr>
        <w:t xml:space="preserve"> </w:t>
      </w:r>
      <w:r>
        <w:t>is</w:t>
      </w:r>
      <w:r>
        <w:rPr>
          <w:spacing w:val="-5"/>
        </w:rPr>
        <w:t xml:space="preserve"> </w:t>
      </w:r>
      <w:r>
        <w:t>easily</w:t>
      </w:r>
    </w:p>
    <w:p w14:paraId="4BC5B609" w14:textId="77777777" w:rsidR="003E17E1" w:rsidRDefault="00E07C4C">
      <w:pPr>
        <w:pStyle w:val="BodyText"/>
        <w:spacing w:before="3" w:line="280" w:lineRule="auto"/>
        <w:ind w:left="384" w:right="905"/>
      </w:pPr>
      <w:r>
        <w:t>accessible.</w:t>
      </w:r>
      <w:r>
        <w:rPr>
          <w:spacing w:val="-5"/>
        </w:rPr>
        <w:t xml:space="preserve"> </w:t>
      </w:r>
      <w:r>
        <w:t>Reviewing</w:t>
      </w:r>
      <w:r>
        <w:rPr>
          <w:spacing w:val="-5"/>
        </w:rPr>
        <w:t xml:space="preserve"> </w:t>
      </w:r>
      <w:r>
        <w:t>the</w:t>
      </w:r>
      <w:r>
        <w:rPr>
          <w:spacing w:val="-5"/>
        </w:rPr>
        <w:t xml:space="preserve"> </w:t>
      </w:r>
      <w:r>
        <w:t>minutes</w:t>
      </w:r>
      <w:r>
        <w:rPr>
          <w:spacing w:val="-5"/>
        </w:rPr>
        <w:t xml:space="preserve"> </w:t>
      </w:r>
      <w:r>
        <w:t>from</w:t>
      </w:r>
      <w:r>
        <w:rPr>
          <w:spacing w:val="-5"/>
        </w:rPr>
        <w:t xml:space="preserve"> </w:t>
      </w:r>
      <w:r>
        <w:t>council</w:t>
      </w:r>
      <w:r>
        <w:rPr>
          <w:spacing w:val="-5"/>
        </w:rPr>
        <w:t xml:space="preserve"> </w:t>
      </w:r>
      <w:r>
        <w:t>meetings</w:t>
      </w:r>
      <w:r>
        <w:rPr>
          <w:spacing w:val="-5"/>
        </w:rPr>
        <w:t xml:space="preserve"> </w:t>
      </w:r>
      <w:r>
        <w:t>on</w:t>
      </w:r>
      <w:r>
        <w:rPr>
          <w:spacing w:val="-5"/>
        </w:rPr>
        <w:t xml:space="preserve"> </w:t>
      </w:r>
      <w:r>
        <w:t>a</w:t>
      </w:r>
      <w:r>
        <w:rPr>
          <w:spacing w:val="-5"/>
        </w:rPr>
        <w:t xml:space="preserve"> </w:t>
      </w:r>
      <w:r>
        <w:t>regular</w:t>
      </w:r>
      <w:r>
        <w:rPr>
          <w:spacing w:val="-5"/>
        </w:rPr>
        <w:t xml:space="preserve"> </w:t>
      </w:r>
      <w:r>
        <w:t>basis can also be helpful so you know what the current priorities are.</w:t>
      </w:r>
    </w:p>
    <w:p w14:paraId="7AE5609E" w14:textId="77777777" w:rsidR="003E17E1" w:rsidRDefault="003E17E1">
      <w:pPr>
        <w:pStyle w:val="BodyText"/>
        <w:spacing w:before="62"/>
      </w:pPr>
    </w:p>
    <w:p w14:paraId="4CB87613" w14:textId="77777777" w:rsidR="003E17E1" w:rsidRDefault="00E07C4C">
      <w:pPr>
        <w:pStyle w:val="BodyText"/>
        <w:spacing w:line="280" w:lineRule="auto"/>
        <w:ind w:left="384" w:right="1804"/>
      </w:pPr>
      <w:r>
        <w:t>Create</w:t>
      </w:r>
      <w:r>
        <w:rPr>
          <w:spacing w:val="-6"/>
        </w:rPr>
        <w:t xml:space="preserve"> </w:t>
      </w:r>
      <w:r>
        <w:t>connections</w:t>
      </w:r>
      <w:r>
        <w:rPr>
          <w:spacing w:val="-6"/>
        </w:rPr>
        <w:t xml:space="preserve"> </w:t>
      </w:r>
      <w:r>
        <w:t>between</w:t>
      </w:r>
      <w:r>
        <w:rPr>
          <w:spacing w:val="-6"/>
        </w:rPr>
        <w:t xml:space="preserve"> </w:t>
      </w:r>
      <w:r>
        <w:t>the</w:t>
      </w:r>
      <w:r>
        <w:rPr>
          <w:spacing w:val="-6"/>
        </w:rPr>
        <w:t xml:space="preserve"> </w:t>
      </w:r>
      <w:r>
        <w:t>municipality's</w:t>
      </w:r>
      <w:r>
        <w:rPr>
          <w:spacing w:val="-6"/>
        </w:rPr>
        <w:t xml:space="preserve"> </w:t>
      </w:r>
      <w:r>
        <w:t>goals</w:t>
      </w:r>
      <w:r>
        <w:rPr>
          <w:spacing w:val="-6"/>
        </w:rPr>
        <w:t xml:space="preserve"> </w:t>
      </w:r>
      <w:r>
        <w:t>and</w:t>
      </w:r>
      <w:r>
        <w:rPr>
          <w:spacing w:val="-6"/>
        </w:rPr>
        <w:t xml:space="preserve"> </w:t>
      </w:r>
      <w:r>
        <w:t>what</w:t>
      </w:r>
      <w:r>
        <w:rPr>
          <w:spacing w:val="-6"/>
        </w:rPr>
        <w:t xml:space="preserve"> </w:t>
      </w:r>
      <w:r>
        <w:t>the library is doing.</w:t>
      </w:r>
    </w:p>
    <w:p w14:paraId="5B96874D" w14:textId="77777777" w:rsidR="003E17E1" w:rsidRDefault="003E17E1">
      <w:pPr>
        <w:pStyle w:val="BodyText"/>
      </w:pPr>
    </w:p>
    <w:p w14:paraId="38D16AFE" w14:textId="77777777" w:rsidR="003E17E1" w:rsidRDefault="003E17E1">
      <w:pPr>
        <w:pStyle w:val="BodyText"/>
        <w:spacing w:before="245"/>
      </w:pPr>
    </w:p>
    <w:p w14:paraId="550259D4" w14:textId="77777777" w:rsidR="003E17E1" w:rsidRDefault="00E07C4C">
      <w:pPr>
        <w:pStyle w:val="Heading2"/>
      </w:pPr>
      <w:r>
        <w:rPr>
          <w:spacing w:val="-2"/>
        </w:rPr>
        <w:t>Example</w:t>
      </w:r>
    </w:p>
    <w:p w14:paraId="563D05C3" w14:textId="77777777" w:rsidR="003E17E1" w:rsidRDefault="00E07C4C">
      <w:pPr>
        <w:pStyle w:val="BodyText"/>
        <w:spacing w:before="91" w:line="280" w:lineRule="auto"/>
        <w:ind w:left="384" w:right="4766"/>
      </w:pPr>
      <w:r>
        <w:t>Municipal Goal: Attract new young families Library</w:t>
      </w:r>
      <w:r>
        <w:rPr>
          <w:spacing w:val="-8"/>
        </w:rPr>
        <w:t xml:space="preserve"> </w:t>
      </w:r>
      <w:r>
        <w:t>Service:</w:t>
      </w:r>
      <w:r>
        <w:rPr>
          <w:spacing w:val="-8"/>
        </w:rPr>
        <w:t xml:space="preserve"> </w:t>
      </w:r>
      <w:r>
        <w:t>Story</w:t>
      </w:r>
      <w:r>
        <w:rPr>
          <w:spacing w:val="-8"/>
        </w:rPr>
        <w:t xml:space="preserve"> </w:t>
      </w:r>
      <w:r>
        <w:t>time</w:t>
      </w:r>
      <w:r>
        <w:rPr>
          <w:spacing w:val="-8"/>
        </w:rPr>
        <w:t xml:space="preserve"> </w:t>
      </w:r>
      <w:r>
        <w:t>and</w:t>
      </w:r>
      <w:r>
        <w:rPr>
          <w:spacing w:val="-8"/>
        </w:rPr>
        <w:t xml:space="preserve"> </w:t>
      </w:r>
      <w:r>
        <w:t>family</w:t>
      </w:r>
      <w:r>
        <w:rPr>
          <w:spacing w:val="-8"/>
        </w:rPr>
        <w:t xml:space="preserve"> </w:t>
      </w:r>
      <w:r>
        <w:t>programs.</w:t>
      </w:r>
    </w:p>
    <w:p w14:paraId="7E12EB51" w14:textId="77777777" w:rsidR="003E17E1" w:rsidRDefault="00E07C4C">
      <w:pPr>
        <w:pStyle w:val="BodyText"/>
        <w:spacing w:before="3" w:line="280" w:lineRule="auto"/>
        <w:ind w:left="384" w:right="2916"/>
      </w:pPr>
      <w:r>
        <w:t>Municipal Goal: Raise awareness of community services Library</w:t>
      </w:r>
      <w:r>
        <w:rPr>
          <w:spacing w:val="-8"/>
        </w:rPr>
        <w:t xml:space="preserve"> </w:t>
      </w:r>
      <w:r>
        <w:t>Service:</w:t>
      </w:r>
      <w:r>
        <w:rPr>
          <w:spacing w:val="-8"/>
        </w:rPr>
        <w:t xml:space="preserve"> </w:t>
      </w:r>
      <w:r>
        <w:t>Provide</w:t>
      </w:r>
      <w:r>
        <w:rPr>
          <w:spacing w:val="-8"/>
        </w:rPr>
        <w:t xml:space="preserve"> </w:t>
      </w:r>
      <w:r>
        <w:t>welcome</w:t>
      </w:r>
      <w:r>
        <w:rPr>
          <w:spacing w:val="-8"/>
        </w:rPr>
        <w:t xml:space="preserve"> </w:t>
      </w:r>
      <w:r>
        <w:t>packages</w:t>
      </w:r>
      <w:r>
        <w:rPr>
          <w:spacing w:val="-8"/>
        </w:rPr>
        <w:t xml:space="preserve"> </w:t>
      </w:r>
      <w:r>
        <w:t>and</w:t>
      </w:r>
      <w:r>
        <w:rPr>
          <w:spacing w:val="-8"/>
        </w:rPr>
        <w:t xml:space="preserve"> </w:t>
      </w:r>
      <w:r>
        <w:t>resource materials to all patrons</w:t>
      </w:r>
    </w:p>
    <w:p w14:paraId="36DA8EB1" w14:textId="77777777" w:rsidR="003E17E1" w:rsidRDefault="003E17E1">
      <w:pPr>
        <w:spacing w:line="280" w:lineRule="auto"/>
        <w:sectPr w:rsidR="003E17E1">
          <w:pgSz w:w="12240" w:h="15840"/>
          <w:pgMar w:top="0" w:right="340" w:bottom="280" w:left="200" w:header="720" w:footer="720" w:gutter="0"/>
          <w:cols w:space="720"/>
        </w:sectPr>
      </w:pPr>
    </w:p>
    <w:p w14:paraId="79A0F756" w14:textId="77777777" w:rsidR="003E17E1" w:rsidRDefault="00E07C4C">
      <w:pPr>
        <w:pStyle w:val="BodyText"/>
        <w:spacing w:before="74"/>
        <w:rPr>
          <w:sz w:val="91"/>
        </w:rPr>
      </w:pPr>
      <w:r>
        <w:rPr>
          <w:noProof/>
          <w:lang w:val="en-CA" w:eastAsia="en-CA"/>
        </w:rPr>
        <w:lastRenderedPageBreak/>
        <mc:AlternateContent>
          <mc:Choice Requires="wps">
            <w:drawing>
              <wp:anchor distT="0" distB="0" distL="0" distR="0" simplePos="0" relativeHeight="487397888" behindDoc="1" locked="0" layoutInCell="1" allowOverlap="1" wp14:anchorId="2315C26C" wp14:editId="1DCEEEED">
                <wp:simplePos x="0" y="0"/>
                <wp:positionH relativeFrom="page">
                  <wp:posOffset>0</wp:posOffset>
                </wp:positionH>
                <wp:positionV relativeFrom="page">
                  <wp:posOffset>-95250</wp:posOffset>
                </wp:positionV>
                <wp:extent cx="7772400" cy="1015365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15365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005B9C"/>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D1E0769" id="Graphic 17" o:spid="_x0000_s1026" style="position:absolute;margin-left:0;margin-top:-7.5pt;width:612pt;height:799.5pt;z-index:-1591859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" path="m7772399,10058399l,10058399,,,7772399,r,10058399xe" fillcolor="#005b9c" stroked="f">
                <v:path arrowok="t"/>
                <w10:wrap anchorx="page" anchory="page"/>
              </v:shape>
            </w:pict>
          </mc:Fallback>
        </mc:AlternateContent>
      </w:r>
      <w:r>
        <w:rPr>
          <w:noProof/>
          <w:lang w:val="en-CA" w:eastAsia="en-CA"/>
        </w:rPr>
        <mc:AlternateContent>
          <mc:Choice Requires="wpg">
            <w:drawing>
              <wp:anchor distT="0" distB="0" distL="0" distR="0" simplePos="0" relativeHeight="487398912" behindDoc="1" locked="0" layoutInCell="1" allowOverlap="1" wp14:anchorId="19A99679" wp14:editId="19FE5083">
                <wp:simplePos x="0" y="0"/>
                <wp:positionH relativeFrom="page">
                  <wp:posOffset>0</wp:posOffset>
                </wp:positionH>
                <wp:positionV relativeFrom="page">
                  <wp:posOffset>590466</wp:posOffset>
                </wp:positionV>
                <wp:extent cx="7772400" cy="921766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217660"/>
                          <a:chOff x="0" y="0"/>
                          <a:chExt cx="7772400" cy="9217660"/>
                        </a:xfrm>
                      </wpg:grpSpPr>
                      <wps:wsp>
                        <wps:cNvPr id="19" name="Graphic 19"/>
                        <wps:cNvSpPr/>
                        <wps:spPr>
                          <a:xfrm>
                            <a:off x="0" y="0"/>
                            <a:ext cx="7772400" cy="9217660"/>
                          </a:xfrm>
                          <a:custGeom>
                            <a:avLst/>
                            <a:gdLst/>
                            <a:ahLst/>
                            <a:cxnLst/>
                            <a:rect l="l" t="t" r="r" b="b"/>
                            <a:pathLst>
                              <a:path w="7772400" h="9217660">
                                <a:moveTo>
                                  <a:pt x="0" y="9217067"/>
                                </a:moveTo>
                                <a:lnTo>
                                  <a:pt x="0" y="0"/>
                                </a:lnTo>
                                <a:lnTo>
                                  <a:pt x="7772400" y="0"/>
                                </a:lnTo>
                                <a:lnTo>
                                  <a:pt x="7772400" y="9217067"/>
                                </a:lnTo>
                                <a:lnTo>
                                  <a:pt x="0" y="9217067"/>
                                </a:lnTo>
                                <a:close/>
                              </a:path>
                            </a:pathLst>
                          </a:custGeom>
                          <a:solidFill>
                            <a:srgbClr val="FDFEFE"/>
                          </a:solidFill>
                        </wps:spPr>
                        <wps:bodyPr wrap="square" lIns="0" tIns="0" rIns="0" bIns="0" rtlCol="0">
                          <a:prstTxWarp prst="textNoShape">
                            <a:avLst/>
                          </a:prstTxWarp>
                          <a:noAutofit/>
                        </wps:bodyPr>
                      </wps:wsp>
                      <wps:wsp>
                        <wps:cNvPr id="20" name="Graphic 20"/>
                        <wps:cNvSpPr/>
                        <wps:spPr>
                          <a:xfrm>
                            <a:off x="258098" y="6460708"/>
                            <a:ext cx="2331720" cy="2331720"/>
                          </a:xfrm>
                          <a:custGeom>
                            <a:avLst/>
                            <a:gdLst/>
                            <a:ahLst/>
                            <a:cxnLst/>
                            <a:rect l="l" t="t" r="r" b="b"/>
                            <a:pathLst>
                              <a:path w="2331720" h="2331720">
                                <a:moveTo>
                                  <a:pt x="2331719" y="2331719"/>
                                </a:moveTo>
                                <a:lnTo>
                                  <a:pt x="0" y="2331719"/>
                                </a:lnTo>
                                <a:lnTo>
                                  <a:pt x="0" y="0"/>
                                </a:lnTo>
                                <a:lnTo>
                                  <a:pt x="2331719" y="0"/>
                                </a:lnTo>
                                <a:lnTo>
                                  <a:pt x="2331719" y="2331719"/>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540816" y="4417828"/>
                            <a:ext cx="57150" cy="1543050"/>
                          </a:xfrm>
                          <a:custGeom>
                            <a:avLst/>
                            <a:gdLst/>
                            <a:ahLst/>
                            <a:cxnLst/>
                            <a:rect l="l" t="t" r="r" b="b"/>
                            <a:pathLst>
                              <a:path w="57150" h="1543050">
                                <a:moveTo>
                                  <a:pt x="57150" y="1510677"/>
                                </a:moveTo>
                                <a:lnTo>
                                  <a:pt x="32372" y="1485900"/>
                                </a:lnTo>
                                <a:lnTo>
                                  <a:pt x="24790" y="1485900"/>
                                </a:lnTo>
                                <a:lnTo>
                                  <a:pt x="0" y="1510677"/>
                                </a:lnTo>
                                <a:lnTo>
                                  <a:pt x="0" y="1518259"/>
                                </a:lnTo>
                                <a:lnTo>
                                  <a:pt x="24790" y="1543050"/>
                                </a:lnTo>
                                <a:lnTo>
                                  <a:pt x="32372" y="1543050"/>
                                </a:lnTo>
                                <a:lnTo>
                                  <a:pt x="57150" y="1518259"/>
                                </a:lnTo>
                                <a:lnTo>
                                  <a:pt x="57150" y="1514475"/>
                                </a:lnTo>
                                <a:lnTo>
                                  <a:pt x="57150" y="1510677"/>
                                </a:lnTo>
                                <a:close/>
                              </a:path>
                              <a:path w="57150" h="1543050">
                                <a:moveTo>
                                  <a:pt x="57150" y="1263027"/>
                                </a:moveTo>
                                <a:lnTo>
                                  <a:pt x="32372" y="1238250"/>
                                </a:lnTo>
                                <a:lnTo>
                                  <a:pt x="24790" y="1238250"/>
                                </a:lnTo>
                                <a:lnTo>
                                  <a:pt x="0" y="1263027"/>
                                </a:lnTo>
                                <a:lnTo>
                                  <a:pt x="0" y="1270609"/>
                                </a:lnTo>
                                <a:lnTo>
                                  <a:pt x="24790" y="1295400"/>
                                </a:lnTo>
                                <a:lnTo>
                                  <a:pt x="32372" y="1295400"/>
                                </a:lnTo>
                                <a:lnTo>
                                  <a:pt x="57150" y="1270609"/>
                                </a:lnTo>
                                <a:lnTo>
                                  <a:pt x="57150" y="1266825"/>
                                </a:lnTo>
                                <a:lnTo>
                                  <a:pt x="57150" y="1263027"/>
                                </a:lnTo>
                                <a:close/>
                              </a:path>
                              <a:path w="57150" h="1543050">
                                <a:moveTo>
                                  <a:pt x="57150" y="1015377"/>
                                </a:moveTo>
                                <a:lnTo>
                                  <a:pt x="32372" y="990600"/>
                                </a:lnTo>
                                <a:lnTo>
                                  <a:pt x="24790" y="990600"/>
                                </a:lnTo>
                                <a:lnTo>
                                  <a:pt x="0" y="1015377"/>
                                </a:lnTo>
                                <a:lnTo>
                                  <a:pt x="0" y="1022959"/>
                                </a:lnTo>
                                <a:lnTo>
                                  <a:pt x="24790" y="1047750"/>
                                </a:lnTo>
                                <a:lnTo>
                                  <a:pt x="32372" y="1047750"/>
                                </a:lnTo>
                                <a:lnTo>
                                  <a:pt x="57150" y="1022959"/>
                                </a:lnTo>
                                <a:lnTo>
                                  <a:pt x="57150" y="1019175"/>
                                </a:lnTo>
                                <a:lnTo>
                                  <a:pt x="57150" y="1015377"/>
                                </a:lnTo>
                                <a:close/>
                              </a:path>
                              <a:path w="57150" h="1543050">
                                <a:moveTo>
                                  <a:pt x="57150" y="767727"/>
                                </a:moveTo>
                                <a:lnTo>
                                  <a:pt x="32372" y="742950"/>
                                </a:lnTo>
                                <a:lnTo>
                                  <a:pt x="24790" y="742950"/>
                                </a:lnTo>
                                <a:lnTo>
                                  <a:pt x="0" y="767727"/>
                                </a:lnTo>
                                <a:lnTo>
                                  <a:pt x="0" y="775309"/>
                                </a:lnTo>
                                <a:lnTo>
                                  <a:pt x="24790" y="800100"/>
                                </a:lnTo>
                                <a:lnTo>
                                  <a:pt x="32372" y="800100"/>
                                </a:lnTo>
                                <a:lnTo>
                                  <a:pt x="57150" y="775309"/>
                                </a:lnTo>
                                <a:lnTo>
                                  <a:pt x="57150" y="771525"/>
                                </a:lnTo>
                                <a:lnTo>
                                  <a:pt x="57150" y="767727"/>
                                </a:lnTo>
                                <a:close/>
                              </a:path>
                              <a:path w="57150" h="1543050">
                                <a:moveTo>
                                  <a:pt x="57150" y="520077"/>
                                </a:moveTo>
                                <a:lnTo>
                                  <a:pt x="32372" y="495300"/>
                                </a:lnTo>
                                <a:lnTo>
                                  <a:pt x="24790" y="495300"/>
                                </a:lnTo>
                                <a:lnTo>
                                  <a:pt x="0" y="520077"/>
                                </a:lnTo>
                                <a:lnTo>
                                  <a:pt x="0" y="527659"/>
                                </a:lnTo>
                                <a:lnTo>
                                  <a:pt x="24790" y="552450"/>
                                </a:lnTo>
                                <a:lnTo>
                                  <a:pt x="32372" y="552450"/>
                                </a:lnTo>
                                <a:lnTo>
                                  <a:pt x="57150" y="527659"/>
                                </a:lnTo>
                                <a:lnTo>
                                  <a:pt x="57150" y="523875"/>
                                </a:lnTo>
                                <a:lnTo>
                                  <a:pt x="57150" y="520077"/>
                                </a:lnTo>
                                <a:close/>
                              </a:path>
                              <a:path w="57150" h="1543050">
                                <a:moveTo>
                                  <a:pt x="57150" y="24777"/>
                                </a:moveTo>
                                <a:lnTo>
                                  <a:pt x="32372" y="0"/>
                                </a:lnTo>
                                <a:lnTo>
                                  <a:pt x="24790" y="0"/>
                                </a:lnTo>
                                <a:lnTo>
                                  <a:pt x="0" y="24777"/>
                                </a:lnTo>
                                <a:lnTo>
                                  <a:pt x="0" y="32359"/>
                                </a:lnTo>
                                <a:lnTo>
                                  <a:pt x="24790" y="57150"/>
                                </a:lnTo>
                                <a:lnTo>
                                  <a:pt x="32372" y="57150"/>
                                </a:lnTo>
                                <a:lnTo>
                                  <a:pt x="57150" y="32359"/>
                                </a:lnTo>
                                <a:lnTo>
                                  <a:pt x="57150" y="28575"/>
                                </a:lnTo>
                                <a:lnTo>
                                  <a:pt x="57150" y="2477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D65903C" id="Group 18" o:spid="_x0000_s1026" style="position:absolute;margin-left:0;margin-top:46.5pt;width:612pt;height:725.8pt;z-index:-15917568;mso-wrap-distance-left:0;mso-wrap-distance-right:0;mso-position-horizontal-relative:page;mso-position-vertical-relative:page" coordsize="77724,9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">
                <v:shape id="Graphic 19" o:spid="_x0000_s1027" style="position:absolute;width:77724;height:92176;visibility:visible;mso-wrap-style:square;v-text-anchor:top" coordsize="7772400,921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" path="m,9217067l,,7772400,r,9217067l,9217067xe" fillcolor="#fdfefe" stroked="f">
                  <v:path arrowok="t"/>
                </v:shape>
                <v:shape id="Graphic 20" o:spid="_x0000_s1028" style="position:absolute;left:2580;top:64607;width:23318;height:23317;visibility:visible;mso-wrap-style:square;v-text-anchor:top" coordsize="2331720,233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" path="m2331719,2331719l,2331719,,,2331719,r,2331719xe" stroked="f">
                  <v:path arrowok="t"/>
                </v:shape>
                <v:shape id="Graphic 21" o:spid="_x0000_s1029" style="position:absolute;left:5408;top:44178;width:571;height:15430;visibility:visible;mso-wrap-style:square;v-text-anchor:top" coordsize="57150,154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" path="m57150,1510677l32372,1485900r-7582,l,1510677r,7582l24790,1543050r7582,l57150,1518259r,-3784l57150,1510677xem57150,1263027l32372,1238250r-7582,l,1263027r,7582l24790,1295400r7582,l57150,1270609r,-3784l57150,1263027xem57150,1015377l32372,990600r-7582,l,1015377r,7582l24790,1047750r7582,l57150,1022959r,-3784l57150,1015377xem57150,767727l32372,742950r-7582,l,767727r,7582l24790,800100r7582,l57150,775309r,-3784l57150,767727xem57150,520077l32372,495300r-7582,l,520077r,7582l24790,552450r7582,l57150,527659r,-3784l57150,520077xem57150,24777l32372,,24790,,,24777r,7582l24790,57150r7582,l57150,32359r,-3784l57150,24777xe" fillcolor="black" stroked="f">
                  <v:path arrowok="t"/>
                </v:shape>
                <w10:wrap anchorx="page" anchory="page"/>
              </v:group>
            </w:pict>
          </mc:Fallback>
        </mc:AlternateContent>
      </w:r>
    </w:p>
    <w:p w14:paraId="2F3D92AF" w14:textId="77777777" w:rsidR="003E17E1" w:rsidRDefault="00E07C4C">
      <w:pPr>
        <w:pStyle w:val="Heading1"/>
        <w:spacing w:line="199" w:lineRule="auto"/>
        <w:ind w:left="411"/>
      </w:pPr>
      <w:r>
        <w:rPr>
          <w:noProof/>
          <w:lang w:val="en-CA" w:eastAsia="en-CA"/>
        </w:rPr>
        <mc:AlternateContent>
          <mc:Choice Requires="wps">
            <w:drawing>
              <wp:anchor distT="0" distB="0" distL="0" distR="0" simplePos="0" relativeHeight="15731712" behindDoc="0" locked="0" layoutInCell="1" allowOverlap="1" wp14:anchorId="4C63800A" wp14:editId="2033E04B">
                <wp:simplePos x="0" y="0"/>
                <wp:positionH relativeFrom="page">
                  <wp:posOffset>198247</wp:posOffset>
                </wp:positionH>
                <wp:positionV relativeFrom="paragraph">
                  <wp:posOffset>-723144</wp:posOffset>
                </wp:positionV>
                <wp:extent cx="7482840" cy="13716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82840" cy="137160"/>
                        </a:xfrm>
                        <a:custGeom>
                          <a:avLst/>
                          <a:gdLst/>
                          <a:ahLst/>
                          <a:cxnLst/>
                          <a:rect l="l" t="t" r="r" b="b"/>
                          <a:pathLst>
                            <a:path w="7482840" h="137160">
                              <a:moveTo>
                                <a:pt x="7482624" y="136769"/>
                              </a:moveTo>
                              <a:lnTo>
                                <a:pt x="0" y="136769"/>
                              </a:lnTo>
                              <a:lnTo>
                                <a:pt x="0" y="0"/>
                              </a:lnTo>
                              <a:lnTo>
                                <a:pt x="7482624" y="0"/>
                              </a:lnTo>
                              <a:lnTo>
                                <a:pt x="7482624" y="136769"/>
                              </a:lnTo>
                              <a:close/>
                            </a:path>
                          </a:pathLst>
                        </a:custGeom>
                        <a:solidFill>
                          <a:srgbClr val="373737"/>
                        </a:solidFill>
                      </wps:spPr>
                      <wps:bodyPr wrap="square" lIns="0" tIns="0" rIns="0" bIns="0" rtlCol="0">
                        <a:prstTxWarp prst="textNoShape">
                          <a:avLst/>
                        </a:prstTxWarp>
                        <a:noAutofit/>
                      </wps:bodyPr>
                    </wps:wsp>
                  </a:graphicData>
                </a:graphic>
              </wp:anchor>
            </w:drawing>
          </mc:Choice>
          <mc:Fallback>
            <w:pict>
              <v:shape w14:anchorId="77F562C5" id="Graphic 22" o:spid="_x0000_s1026" style="position:absolute;margin-left:15.6pt;margin-top:-56.95pt;width:589.2pt;height:10.8pt;z-index:15731712;visibility:visible;mso-wrap-style:square;mso-wrap-distance-left:0;mso-wrap-distance-top:0;mso-wrap-distance-right:0;mso-wrap-distance-bottom:0;mso-position-horizontal:absolute;mso-position-horizontal-relative:page;mso-position-vertical:absolute;mso-position-vertical-relative:text;v-text-anchor:top" coordsize="748284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" path="m7482624,136769l,136769,,,7482624,r,136769xe" fillcolor="#373737" stroked="f">
                <v:path arrowok="t"/>
                <w10:wrap anchorx="page"/>
              </v:shape>
            </w:pict>
          </mc:Fallback>
        </mc:AlternateContent>
      </w:r>
      <w:r>
        <w:t>BEFORE</w:t>
      </w:r>
      <w:r>
        <w:rPr>
          <w:spacing w:val="-51"/>
        </w:rPr>
        <w:t xml:space="preserve"> </w:t>
      </w:r>
      <w:r>
        <w:t xml:space="preserve">THE </w:t>
      </w:r>
      <w:r>
        <w:rPr>
          <w:spacing w:val="-2"/>
        </w:rPr>
        <w:t>PRESENTATION</w:t>
      </w:r>
    </w:p>
    <w:p w14:paraId="6831018A" w14:textId="77777777" w:rsidR="003E17E1" w:rsidRDefault="003E17E1">
      <w:pPr>
        <w:pStyle w:val="BodyText"/>
        <w:spacing w:before="188"/>
        <w:rPr>
          <w:b/>
          <w:sz w:val="64"/>
        </w:rPr>
      </w:pPr>
    </w:p>
    <w:p w14:paraId="3B14ED4A" w14:textId="77777777" w:rsidR="003E17E1" w:rsidRDefault="00E07C4C">
      <w:pPr>
        <w:ind w:left="411"/>
        <w:rPr>
          <w:sz w:val="64"/>
        </w:rPr>
      </w:pPr>
      <w:r>
        <w:rPr>
          <w:sz w:val="64"/>
        </w:rPr>
        <w:t>Create</w:t>
      </w:r>
      <w:r>
        <w:rPr>
          <w:spacing w:val="13"/>
          <w:sz w:val="64"/>
        </w:rPr>
        <w:t xml:space="preserve"> </w:t>
      </w:r>
      <w:r>
        <w:rPr>
          <w:sz w:val="64"/>
        </w:rPr>
        <w:t>a</w:t>
      </w:r>
      <w:r>
        <w:rPr>
          <w:spacing w:val="14"/>
          <w:sz w:val="64"/>
        </w:rPr>
        <w:t xml:space="preserve"> </w:t>
      </w:r>
      <w:r>
        <w:rPr>
          <w:sz w:val="64"/>
        </w:rPr>
        <w:t>takeaway</w:t>
      </w:r>
      <w:r>
        <w:rPr>
          <w:spacing w:val="13"/>
          <w:sz w:val="64"/>
        </w:rPr>
        <w:t xml:space="preserve"> </w:t>
      </w:r>
      <w:r>
        <w:rPr>
          <w:spacing w:val="-2"/>
          <w:sz w:val="64"/>
        </w:rPr>
        <w:t>document</w:t>
      </w:r>
    </w:p>
    <w:p w14:paraId="2CE007C6" w14:textId="77777777" w:rsidR="003E17E1" w:rsidRDefault="003E17E1">
      <w:pPr>
        <w:pStyle w:val="BodyText"/>
        <w:rPr>
          <w:sz w:val="29"/>
        </w:rPr>
      </w:pPr>
    </w:p>
    <w:p w14:paraId="2997133E" w14:textId="77777777" w:rsidR="003E17E1" w:rsidRDefault="003E17E1">
      <w:pPr>
        <w:pStyle w:val="BodyText"/>
        <w:spacing w:before="192"/>
        <w:rPr>
          <w:sz w:val="29"/>
        </w:rPr>
      </w:pPr>
    </w:p>
    <w:p w14:paraId="23CA02F9" w14:textId="77777777" w:rsidR="003E17E1" w:rsidRPr="00E83477" w:rsidRDefault="00E07C4C">
      <w:pPr>
        <w:spacing w:line="280" w:lineRule="auto"/>
        <w:ind w:left="411" w:right="905"/>
        <w:rPr>
          <w:sz w:val="30"/>
          <w:szCs w:val="30"/>
        </w:rPr>
      </w:pPr>
      <w:r w:rsidRPr="00E83477">
        <w:rPr>
          <w:sz w:val="30"/>
          <w:szCs w:val="30"/>
        </w:rPr>
        <w:t>Using</w:t>
      </w:r>
      <w:r w:rsidRPr="00E83477">
        <w:rPr>
          <w:spacing w:val="29"/>
          <w:sz w:val="30"/>
          <w:szCs w:val="30"/>
        </w:rPr>
        <w:t xml:space="preserve"> </w:t>
      </w:r>
      <w:r w:rsidRPr="00E83477">
        <w:rPr>
          <w:sz w:val="30"/>
          <w:szCs w:val="30"/>
        </w:rPr>
        <w:t>the</w:t>
      </w:r>
      <w:r w:rsidRPr="00E83477">
        <w:rPr>
          <w:spacing w:val="29"/>
          <w:sz w:val="30"/>
          <w:szCs w:val="30"/>
        </w:rPr>
        <w:t xml:space="preserve"> </w:t>
      </w:r>
      <w:r w:rsidRPr="00E83477">
        <w:rPr>
          <w:sz w:val="30"/>
          <w:szCs w:val="30"/>
        </w:rPr>
        <w:t>previous</w:t>
      </w:r>
      <w:r w:rsidRPr="00E83477">
        <w:rPr>
          <w:spacing w:val="29"/>
          <w:sz w:val="30"/>
          <w:szCs w:val="30"/>
        </w:rPr>
        <w:t xml:space="preserve"> </w:t>
      </w:r>
      <w:r w:rsidRPr="00E83477">
        <w:rPr>
          <w:sz w:val="30"/>
          <w:szCs w:val="30"/>
        </w:rPr>
        <w:t>year’s</w:t>
      </w:r>
      <w:r w:rsidRPr="00E83477">
        <w:rPr>
          <w:spacing w:val="29"/>
          <w:sz w:val="30"/>
          <w:szCs w:val="30"/>
        </w:rPr>
        <w:t xml:space="preserve"> </w:t>
      </w:r>
      <w:r w:rsidRPr="00E83477">
        <w:rPr>
          <w:sz w:val="30"/>
          <w:szCs w:val="30"/>
        </w:rPr>
        <w:t>annual</w:t>
      </w:r>
      <w:r w:rsidRPr="00E83477">
        <w:rPr>
          <w:spacing w:val="29"/>
          <w:sz w:val="30"/>
          <w:szCs w:val="30"/>
        </w:rPr>
        <w:t xml:space="preserve"> </w:t>
      </w:r>
      <w:r w:rsidRPr="00E83477">
        <w:rPr>
          <w:sz w:val="30"/>
          <w:szCs w:val="30"/>
        </w:rPr>
        <w:t>report</w:t>
      </w:r>
      <w:r w:rsidRPr="00E83477">
        <w:rPr>
          <w:spacing w:val="29"/>
          <w:sz w:val="30"/>
          <w:szCs w:val="30"/>
        </w:rPr>
        <w:t xml:space="preserve"> </w:t>
      </w:r>
      <w:r w:rsidRPr="00E83477">
        <w:rPr>
          <w:sz w:val="30"/>
          <w:szCs w:val="30"/>
        </w:rPr>
        <w:t>statistics</w:t>
      </w:r>
      <w:r w:rsidRPr="00E83477">
        <w:rPr>
          <w:spacing w:val="29"/>
          <w:sz w:val="30"/>
          <w:szCs w:val="30"/>
        </w:rPr>
        <w:t xml:space="preserve"> </w:t>
      </w:r>
      <w:r w:rsidRPr="00E83477">
        <w:rPr>
          <w:sz w:val="30"/>
          <w:szCs w:val="30"/>
        </w:rPr>
        <w:t>and</w:t>
      </w:r>
      <w:r w:rsidRPr="00E83477">
        <w:rPr>
          <w:spacing w:val="29"/>
          <w:sz w:val="30"/>
          <w:szCs w:val="30"/>
        </w:rPr>
        <w:t xml:space="preserve"> </w:t>
      </w:r>
      <w:r w:rsidRPr="00E83477">
        <w:rPr>
          <w:sz w:val="30"/>
          <w:szCs w:val="30"/>
        </w:rPr>
        <w:t>the</w:t>
      </w:r>
      <w:r w:rsidRPr="00E83477">
        <w:rPr>
          <w:spacing w:val="29"/>
          <w:sz w:val="30"/>
          <w:szCs w:val="30"/>
        </w:rPr>
        <w:t xml:space="preserve"> </w:t>
      </w:r>
      <w:r w:rsidRPr="00E83477">
        <w:rPr>
          <w:sz w:val="30"/>
          <w:szCs w:val="30"/>
        </w:rPr>
        <w:t>current</w:t>
      </w:r>
      <w:r w:rsidRPr="00E83477">
        <w:rPr>
          <w:spacing w:val="29"/>
          <w:sz w:val="30"/>
          <w:szCs w:val="30"/>
        </w:rPr>
        <w:t xml:space="preserve"> </w:t>
      </w:r>
      <w:r w:rsidRPr="00E83477">
        <w:rPr>
          <w:sz w:val="30"/>
          <w:szCs w:val="30"/>
        </w:rPr>
        <w:t>year's actions, create a takeaway document outlining the highlights of library service and how they directly contribute to the goals of the library’s plan of service and the municipalities' strategic goals.</w:t>
      </w:r>
    </w:p>
    <w:p w14:paraId="17E0CEF2" w14:textId="77777777" w:rsidR="003E17E1" w:rsidRPr="00E83477" w:rsidRDefault="003E17E1">
      <w:pPr>
        <w:pStyle w:val="BodyText"/>
        <w:spacing w:before="56"/>
      </w:pPr>
    </w:p>
    <w:p w14:paraId="266FCE24" w14:textId="77777777" w:rsidR="003E17E1" w:rsidRPr="00E83477" w:rsidRDefault="00E07C4C">
      <w:pPr>
        <w:ind w:left="411"/>
        <w:rPr>
          <w:sz w:val="30"/>
          <w:szCs w:val="30"/>
        </w:rPr>
      </w:pPr>
      <w:r w:rsidRPr="00E83477">
        <w:rPr>
          <w:sz w:val="30"/>
          <w:szCs w:val="30"/>
        </w:rPr>
        <w:t>Examples</w:t>
      </w:r>
      <w:r w:rsidRPr="00E83477">
        <w:rPr>
          <w:spacing w:val="10"/>
          <w:sz w:val="30"/>
          <w:szCs w:val="30"/>
        </w:rPr>
        <w:t xml:space="preserve"> </w:t>
      </w:r>
      <w:r w:rsidRPr="00E83477">
        <w:rPr>
          <w:sz w:val="30"/>
          <w:szCs w:val="30"/>
        </w:rPr>
        <w:t>of</w:t>
      </w:r>
      <w:r w:rsidRPr="00E83477">
        <w:rPr>
          <w:spacing w:val="11"/>
          <w:sz w:val="30"/>
          <w:szCs w:val="30"/>
        </w:rPr>
        <w:t xml:space="preserve"> </w:t>
      </w:r>
      <w:r w:rsidRPr="00E83477">
        <w:rPr>
          <w:sz w:val="30"/>
          <w:szCs w:val="30"/>
        </w:rPr>
        <w:t>what</w:t>
      </w:r>
      <w:r w:rsidRPr="00E83477">
        <w:rPr>
          <w:spacing w:val="11"/>
          <w:sz w:val="30"/>
          <w:szCs w:val="30"/>
        </w:rPr>
        <w:t xml:space="preserve"> </w:t>
      </w:r>
      <w:r w:rsidRPr="00E83477">
        <w:rPr>
          <w:sz w:val="30"/>
          <w:szCs w:val="30"/>
        </w:rPr>
        <w:t>you</w:t>
      </w:r>
      <w:r w:rsidRPr="00E83477">
        <w:rPr>
          <w:spacing w:val="11"/>
          <w:sz w:val="30"/>
          <w:szCs w:val="30"/>
        </w:rPr>
        <w:t xml:space="preserve"> </w:t>
      </w:r>
      <w:r w:rsidRPr="00E83477">
        <w:rPr>
          <w:sz w:val="30"/>
          <w:szCs w:val="30"/>
        </w:rPr>
        <w:t>could</w:t>
      </w:r>
      <w:r w:rsidRPr="00E83477">
        <w:rPr>
          <w:spacing w:val="10"/>
          <w:sz w:val="30"/>
          <w:szCs w:val="30"/>
        </w:rPr>
        <w:t xml:space="preserve"> </w:t>
      </w:r>
      <w:r w:rsidRPr="00E83477">
        <w:rPr>
          <w:spacing w:val="-2"/>
          <w:sz w:val="30"/>
          <w:szCs w:val="30"/>
        </w:rPr>
        <w:t>include:</w:t>
      </w:r>
    </w:p>
    <w:p w14:paraId="2A4405B5" w14:textId="77777777" w:rsidR="003E17E1" w:rsidRPr="00E83477" w:rsidRDefault="00E07C4C">
      <w:pPr>
        <w:spacing w:before="56" w:line="280" w:lineRule="auto"/>
        <w:ind w:left="914" w:right="905"/>
        <w:rPr>
          <w:sz w:val="30"/>
          <w:szCs w:val="30"/>
        </w:rPr>
      </w:pPr>
      <w:r w:rsidRPr="00E83477">
        <w:rPr>
          <w:sz w:val="30"/>
          <w:szCs w:val="30"/>
        </w:rPr>
        <w:t>library use statistics (circulation, WIFI usage, computer use, reference questions, patron visits, program attendance, etc.)</w:t>
      </w:r>
    </w:p>
    <w:p w14:paraId="0E9BC74D" w14:textId="77777777" w:rsidR="003E17E1" w:rsidRPr="00E83477" w:rsidRDefault="00E07C4C">
      <w:pPr>
        <w:spacing w:line="280" w:lineRule="auto"/>
        <w:ind w:left="914" w:right="7582"/>
        <w:rPr>
          <w:sz w:val="30"/>
          <w:szCs w:val="30"/>
        </w:rPr>
      </w:pPr>
      <w:r w:rsidRPr="00E83477">
        <w:rPr>
          <w:sz w:val="30"/>
          <w:szCs w:val="30"/>
        </w:rPr>
        <w:t xml:space="preserve">Impact statements Patron testimonials </w:t>
      </w:r>
      <w:r w:rsidRPr="00E83477">
        <w:rPr>
          <w:spacing w:val="-2"/>
          <w:sz w:val="30"/>
          <w:szCs w:val="30"/>
        </w:rPr>
        <w:t>Stories</w:t>
      </w:r>
    </w:p>
    <w:p w14:paraId="09398096" w14:textId="49E9B877" w:rsidR="003E17E1" w:rsidRPr="00E83477" w:rsidRDefault="00E07C4C">
      <w:pPr>
        <w:spacing w:line="333" w:lineRule="exact"/>
        <w:ind w:left="914"/>
        <w:rPr>
          <w:sz w:val="30"/>
          <w:szCs w:val="30"/>
        </w:rPr>
      </w:pPr>
      <w:r w:rsidRPr="00E83477">
        <w:rPr>
          <w:sz w:val="30"/>
          <w:szCs w:val="30"/>
        </w:rPr>
        <w:t>Plan</w:t>
      </w:r>
      <w:r w:rsidRPr="00E83477">
        <w:rPr>
          <w:spacing w:val="7"/>
          <w:sz w:val="30"/>
          <w:szCs w:val="30"/>
        </w:rPr>
        <w:t xml:space="preserve"> </w:t>
      </w:r>
      <w:r w:rsidRPr="00E83477">
        <w:rPr>
          <w:sz w:val="30"/>
          <w:szCs w:val="30"/>
        </w:rPr>
        <w:t>of</w:t>
      </w:r>
      <w:r w:rsidRPr="00E83477">
        <w:rPr>
          <w:spacing w:val="7"/>
          <w:sz w:val="30"/>
          <w:szCs w:val="30"/>
        </w:rPr>
        <w:t xml:space="preserve"> </w:t>
      </w:r>
      <w:r w:rsidR="00E83477">
        <w:rPr>
          <w:sz w:val="30"/>
          <w:szCs w:val="30"/>
        </w:rPr>
        <w:t xml:space="preserve">Service </w:t>
      </w:r>
      <w:r w:rsidRPr="00E83477">
        <w:rPr>
          <w:spacing w:val="-2"/>
          <w:sz w:val="30"/>
          <w:szCs w:val="30"/>
        </w:rPr>
        <w:t>summary</w:t>
      </w:r>
    </w:p>
    <w:p w14:paraId="7E06A306" w14:textId="77777777" w:rsidR="003E17E1" w:rsidRPr="00E83477" w:rsidRDefault="00E07C4C">
      <w:pPr>
        <w:spacing w:before="57"/>
        <w:ind w:left="914"/>
        <w:rPr>
          <w:sz w:val="30"/>
          <w:szCs w:val="30"/>
        </w:rPr>
      </w:pPr>
      <w:r w:rsidRPr="00E83477">
        <w:rPr>
          <w:sz w:val="30"/>
          <w:szCs w:val="30"/>
        </w:rPr>
        <w:t>Examples</w:t>
      </w:r>
      <w:r w:rsidRPr="00E83477">
        <w:rPr>
          <w:spacing w:val="15"/>
          <w:sz w:val="30"/>
          <w:szCs w:val="30"/>
        </w:rPr>
        <w:t xml:space="preserve"> </w:t>
      </w:r>
      <w:r w:rsidRPr="00E83477">
        <w:rPr>
          <w:sz w:val="30"/>
          <w:szCs w:val="30"/>
        </w:rPr>
        <w:t>of</w:t>
      </w:r>
      <w:r w:rsidRPr="00E83477">
        <w:rPr>
          <w:spacing w:val="15"/>
          <w:sz w:val="30"/>
          <w:szCs w:val="30"/>
        </w:rPr>
        <w:t xml:space="preserve"> </w:t>
      </w:r>
      <w:r w:rsidRPr="00E83477">
        <w:rPr>
          <w:sz w:val="30"/>
          <w:szCs w:val="30"/>
        </w:rPr>
        <w:t>community</w:t>
      </w:r>
      <w:r w:rsidRPr="00E83477">
        <w:rPr>
          <w:spacing w:val="15"/>
          <w:sz w:val="30"/>
          <w:szCs w:val="30"/>
        </w:rPr>
        <w:t xml:space="preserve"> </w:t>
      </w:r>
      <w:r w:rsidRPr="00E83477">
        <w:rPr>
          <w:sz w:val="30"/>
          <w:szCs w:val="30"/>
        </w:rPr>
        <w:t>partnerships</w:t>
      </w:r>
      <w:r w:rsidRPr="00E83477">
        <w:rPr>
          <w:spacing w:val="15"/>
          <w:sz w:val="30"/>
          <w:szCs w:val="30"/>
        </w:rPr>
        <w:t xml:space="preserve"> </w:t>
      </w:r>
      <w:r w:rsidRPr="00E83477">
        <w:rPr>
          <w:sz w:val="30"/>
          <w:szCs w:val="30"/>
        </w:rPr>
        <w:t>and</w:t>
      </w:r>
      <w:r w:rsidRPr="00E83477">
        <w:rPr>
          <w:spacing w:val="15"/>
          <w:sz w:val="30"/>
          <w:szCs w:val="30"/>
        </w:rPr>
        <w:t xml:space="preserve"> </w:t>
      </w:r>
      <w:r w:rsidRPr="00E83477">
        <w:rPr>
          <w:spacing w:val="-2"/>
          <w:sz w:val="30"/>
          <w:szCs w:val="30"/>
        </w:rPr>
        <w:t>contributions</w:t>
      </w:r>
    </w:p>
    <w:p w14:paraId="5FA927A5" w14:textId="77777777" w:rsidR="003E17E1" w:rsidRPr="00E83477" w:rsidRDefault="003E17E1">
      <w:pPr>
        <w:pStyle w:val="BodyText"/>
        <w:spacing w:before="113"/>
      </w:pPr>
    </w:p>
    <w:p w14:paraId="7762D88D" w14:textId="77777777" w:rsidR="003E17E1" w:rsidRPr="00E83477" w:rsidRDefault="00E07C4C">
      <w:pPr>
        <w:spacing w:line="280" w:lineRule="auto"/>
        <w:ind w:left="411" w:right="1126"/>
        <w:rPr>
          <w:sz w:val="30"/>
          <w:szCs w:val="30"/>
        </w:rPr>
      </w:pPr>
      <w:r w:rsidRPr="00E83477">
        <w:rPr>
          <w:sz w:val="30"/>
          <w:szCs w:val="30"/>
        </w:rPr>
        <w:t xml:space="preserve">View an example of a takeaway document created for the seven library systems in Alberta to advocate to the provincial government. You'll notice that the government's goals are tied back to the </w:t>
      </w:r>
      <w:r w:rsidR="002107A5" w:rsidRPr="00E83477">
        <w:rPr>
          <w:sz w:val="30"/>
          <w:szCs w:val="30"/>
        </w:rPr>
        <w:t>library’s</w:t>
      </w:r>
      <w:r w:rsidRPr="00E83477">
        <w:rPr>
          <w:sz w:val="30"/>
          <w:szCs w:val="30"/>
        </w:rPr>
        <w:t xml:space="preserve"> actions.</w:t>
      </w:r>
    </w:p>
    <w:p w14:paraId="261AA3D8" w14:textId="77777777" w:rsidR="003E17E1" w:rsidRDefault="003E17E1">
      <w:pPr>
        <w:spacing w:line="280" w:lineRule="auto"/>
        <w:rPr>
          <w:sz w:val="29"/>
        </w:rPr>
        <w:sectPr w:rsidR="003E17E1">
          <w:pgSz w:w="12240" w:h="15840"/>
          <w:pgMar w:top="0" w:right="340" w:bottom="280" w:left="200" w:header="720" w:footer="720" w:gutter="0"/>
          <w:cols w:space="720"/>
        </w:sectPr>
      </w:pPr>
    </w:p>
    <w:p w14:paraId="670C4A71" w14:textId="77777777" w:rsidR="003E17E1" w:rsidRDefault="00E07C4C">
      <w:pPr>
        <w:pStyle w:val="BodyText"/>
        <w:rPr>
          <w:sz w:val="20"/>
        </w:rPr>
      </w:pPr>
      <w:r>
        <w:rPr>
          <w:noProof/>
          <w:lang w:val="en-CA" w:eastAsia="en-CA"/>
        </w:rPr>
        <w:lastRenderedPageBreak/>
        <mc:AlternateContent>
          <mc:Choice Requires="wpg">
            <w:drawing>
              <wp:anchor distT="0" distB="0" distL="0" distR="0" simplePos="0" relativeHeight="15732736" behindDoc="0" locked="0" layoutInCell="1" allowOverlap="1" wp14:anchorId="01305CDD" wp14:editId="376745EE">
                <wp:simplePos x="0" y="0"/>
                <wp:positionH relativeFrom="page">
                  <wp:posOffset>0</wp:posOffset>
                </wp:positionH>
                <wp:positionV relativeFrom="page">
                  <wp:posOffset>0</wp:posOffset>
                </wp:positionV>
                <wp:extent cx="7772400" cy="484505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4845050"/>
                          <a:chOff x="0" y="0"/>
                          <a:chExt cx="7772400" cy="4845050"/>
                        </a:xfrm>
                      </wpg:grpSpPr>
                      <pic:pic xmlns:pic="http://schemas.openxmlformats.org/drawingml/2006/picture">
                        <pic:nvPicPr>
                          <pic:cNvPr id="24" name="Image 24"/>
                          <pic:cNvPicPr/>
                        </pic:nvPicPr>
                        <pic:blipFill>
                          <a:blip r:embed="rId6" cstate="print"/>
                          <a:stretch>
                            <a:fillRect/>
                          </a:stretch>
                        </pic:blipFill>
                        <pic:spPr>
                          <a:xfrm>
                            <a:off x="0" y="0"/>
                            <a:ext cx="7772399" cy="4838699"/>
                          </a:xfrm>
                          <a:prstGeom prst="rect">
                            <a:avLst/>
                          </a:prstGeom>
                        </pic:spPr>
                      </pic:pic>
                      <wps:wsp>
                        <wps:cNvPr id="25" name="Graphic 25"/>
                        <wps:cNvSpPr/>
                        <wps:spPr>
                          <a:xfrm>
                            <a:off x="0" y="4838696"/>
                            <a:ext cx="7772400" cy="6350"/>
                          </a:xfrm>
                          <a:custGeom>
                            <a:avLst/>
                            <a:gdLst/>
                            <a:ahLst/>
                            <a:cxnLst/>
                            <a:rect l="l" t="t" r="r" b="b"/>
                            <a:pathLst>
                              <a:path w="7772400" h="6350">
                                <a:moveTo>
                                  <a:pt x="7772394" y="6349"/>
                                </a:moveTo>
                                <a:lnTo>
                                  <a:pt x="0" y="6349"/>
                                </a:lnTo>
                                <a:lnTo>
                                  <a:pt x="0" y="0"/>
                                </a:lnTo>
                                <a:lnTo>
                                  <a:pt x="7772394" y="3174"/>
                                </a:lnTo>
                                <a:lnTo>
                                  <a:pt x="7772394" y="6349"/>
                                </a:lnTo>
                                <a:close/>
                              </a:path>
                            </a:pathLst>
                          </a:custGeom>
                          <a:solidFill>
                            <a:srgbClr val="008C45"/>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7" cstate="print"/>
                          <a:stretch>
                            <a:fillRect/>
                          </a:stretch>
                        </pic:blipFill>
                        <pic:spPr>
                          <a:xfrm>
                            <a:off x="3835403" y="1917698"/>
                            <a:ext cx="3724274" cy="2409824"/>
                          </a:xfrm>
                          <a:prstGeom prst="rect">
                            <a:avLst/>
                          </a:prstGeom>
                        </pic:spPr>
                      </pic:pic>
                      <wps:wsp>
                        <wps:cNvPr id="27" name="Graphic 27"/>
                        <wps:cNvSpPr/>
                        <wps:spPr>
                          <a:xfrm>
                            <a:off x="4332084" y="2172296"/>
                            <a:ext cx="588645" cy="346075"/>
                          </a:xfrm>
                          <a:custGeom>
                            <a:avLst/>
                            <a:gdLst/>
                            <a:ahLst/>
                            <a:cxnLst/>
                            <a:rect l="l" t="t" r="r" b="b"/>
                            <a:pathLst>
                              <a:path w="588645" h="346075">
                                <a:moveTo>
                                  <a:pt x="204038" y="291769"/>
                                </a:moveTo>
                                <a:lnTo>
                                  <a:pt x="56197" y="291769"/>
                                </a:lnTo>
                                <a:lnTo>
                                  <a:pt x="56197" y="19037"/>
                                </a:lnTo>
                                <a:lnTo>
                                  <a:pt x="0" y="19037"/>
                                </a:lnTo>
                                <a:lnTo>
                                  <a:pt x="0" y="291769"/>
                                </a:lnTo>
                                <a:lnTo>
                                  <a:pt x="0" y="339966"/>
                                </a:lnTo>
                                <a:lnTo>
                                  <a:pt x="204038" y="339966"/>
                                </a:lnTo>
                                <a:lnTo>
                                  <a:pt x="204038" y="291769"/>
                                </a:lnTo>
                                <a:close/>
                              </a:path>
                              <a:path w="588645" h="346075">
                                <a:moveTo>
                                  <a:pt x="298754" y="96647"/>
                                </a:moveTo>
                                <a:lnTo>
                                  <a:pt x="243840" y="96647"/>
                                </a:lnTo>
                                <a:lnTo>
                                  <a:pt x="243840" y="339902"/>
                                </a:lnTo>
                                <a:lnTo>
                                  <a:pt x="298754" y="339902"/>
                                </a:lnTo>
                                <a:lnTo>
                                  <a:pt x="298754" y="96647"/>
                                </a:lnTo>
                                <a:close/>
                              </a:path>
                              <a:path w="588645" h="346075">
                                <a:moveTo>
                                  <a:pt x="299262" y="9385"/>
                                </a:moveTo>
                                <a:lnTo>
                                  <a:pt x="242951" y="9385"/>
                                </a:lnTo>
                                <a:lnTo>
                                  <a:pt x="242951" y="63665"/>
                                </a:lnTo>
                                <a:lnTo>
                                  <a:pt x="299262" y="63665"/>
                                </a:lnTo>
                                <a:lnTo>
                                  <a:pt x="299262" y="9385"/>
                                </a:lnTo>
                                <a:close/>
                              </a:path>
                              <a:path w="588645" h="346075">
                                <a:moveTo>
                                  <a:pt x="588225" y="212686"/>
                                </a:moveTo>
                                <a:lnTo>
                                  <a:pt x="580783" y="156718"/>
                                </a:lnTo>
                                <a:lnTo>
                                  <a:pt x="571627" y="139395"/>
                                </a:lnTo>
                                <a:lnTo>
                                  <a:pt x="560946" y="119151"/>
                                </a:lnTo>
                                <a:lnTo>
                                  <a:pt x="556564" y="115925"/>
                                </a:lnTo>
                                <a:lnTo>
                                  <a:pt x="532295" y="97980"/>
                                </a:lnTo>
                                <a:lnTo>
                                  <a:pt x="532028" y="97980"/>
                                </a:lnTo>
                                <a:lnTo>
                                  <a:pt x="531914" y="215607"/>
                                </a:lnTo>
                                <a:lnTo>
                                  <a:pt x="527710" y="253212"/>
                                </a:lnTo>
                                <a:lnTo>
                                  <a:pt x="514718" y="279450"/>
                                </a:lnTo>
                                <a:lnTo>
                                  <a:pt x="492328" y="294817"/>
                                </a:lnTo>
                                <a:lnTo>
                                  <a:pt x="459955" y="299821"/>
                                </a:lnTo>
                                <a:lnTo>
                                  <a:pt x="450189" y="299580"/>
                                </a:lnTo>
                                <a:lnTo>
                                  <a:pt x="440232" y="298792"/>
                                </a:lnTo>
                                <a:lnTo>
                                  <a:pt x="429869" y="297408"/>
                                </a:lnTo>
                                <a:lnTo>
                                  <a:pt x="418896" y="295376"/>
                                </a:lnTo>
                                <a:lnTo>
                                  <a:pt x="418896" y="160058"/>
                                </a:lnTo>
                                <a:lnTo>
                                  <a:pt x="436448" y="151015"/>
                                </a:lnTo>
                                <a:lnTo>
                                  <a:pt x="452729" y="144602"/>
                                </a:lnTo>
                                <a:lnTo>
                                  <a:pt x="467499" y="140779"/>
                                </a:lnTo>
                                <a:lnTo>
                                  <a:pt x="480961" y="139484"/>
                                </a:lnTo>
                                <a:lnTo>
                                  <a:pt x="502678" y="144018"/>
                                </a:lnTo>
                                <a:lnTo>
                                  <a:pt x="518769" y="158089"/>
                                </a:lnTo>
                                <a:lnTo>
                                  <a:pt x="528586" y="181864"/>
                                </a:lnTo>
                                <a:lnTo>
                                  <a:pt x="531914" y="215607"/>
                                </a:lnTo>
                                <a:lnTo>
                                  <a:pt x="531914" y="97967"/>
                                </a:lnTo>
                                <a:lnTo>
                                  <a:pt x="498856" y="91440"/>
                                </a:lnTo>
                                <a:lnTo>
                                  <a:pt x="477939" y="93129"/>
                                </a:lnTo>
                                <a:lnTo>
                                  <a:pt x="457873" y="97980"/>
                                </a:lnTo>
                                <a:lnTo>
                                  <a:pt x="438302" y="105676"/>
                                </a:lnTo>
                                <a:lnTo>
                                  <a:pt x="418896" y="115925"/>
                                </a:lnTo>
                                <a:lnTo>
                                  <a:pt x="418896" y="0"/>
                                </a:lnTo>
                                <a:lnTo>
                                  <a:pt x="363969" y="0"/>
                                </a:lnTo>
                                <a:lnTo>
                                  <a:pt x="363969" y="331660"/>
                                </a:lnTo>
                                <a:lnTo>
                                  <a:pt x="387261" y="337400"/>
                                </a:lnTo>
                                <a:lnTo>
                                  <a:pt x="411187" y="341757"/>
                                </a:lnTo>
                                <a:lnTo>
                                  <a:pt x="435178" y="344512"/>
                                </a:lnTo>
                                <a:lnTo>
                                  <a:pt x="458685" y="345478"/>
                                </a:lnTo>
                                <a:lnTo>
                                  <a:pt x="498906" y="341426"/>
                                </a:lnTo>
                                <a:lnTo>
                                  <a:pt x="534377" y="327990"/>
                                </a:lnTo>
                                <a:lnTo>
                                  <a:pt x="562686" y="303314"/>
                                </a:lnTo>
                                <a:lnTo>
                                  <a:pt x="564426" y="299821"/>
                                </a:lnTo>
                                <a:lnTo>
                                  <a:pt x="564553" y="299580"/>
                                </a:lnTo>
                                <a:lnTo>
                                  <a:pt x="581444" y="265506"/>
                                </a:lnTo>
                                <a:lnTo>
                                  <a:pt x="588225" y="21268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8" cstate="print"/>
                          <a:stretch>
                            <a:fillRect/>
                          </a:stretch>
                        </pic:blipFill>
                        <pic:spPr>
                          <a:xfrm>
                            <a:off x="4973839" y="2267540"/>
                            <a:ext cx="144291" cy="244776"/>
                          </a:xfrm>
                          <a:prstGeom prst="rect">
                            <a:avLst/>
                          </a:prstGeom>
                        </pic:spPr>
                      </pic:pic>
                      <pic:pic xmlns:pic="http://schemas.openxmlformats.org/drawingml/2006/picture">
                        <pic:nvPicPr>
                          <pic:cNvPr id="29" name="Image 29"/>
                          <pic:cNvPicPr/>
                        </pic:nvPicPr>
                        <pic:blipFill>
                          <a:blip r:embed="rId9" cstate="print"/>
                          <a:stretch>
                            <a:fillRect/>
                          </a:stretch>
                        </pic:blipFill>
                        <pic:spPr>
                          <a:xfrm>
                            <a:off x="5140887" y="2263608"/>
                            <a:ext cx="208618" cy="251878"/>
                          </a:xfrm>
                          <a:prstGeom prst="rect">
                            <a:avLst/>
                          </a:prstGeom>
                        </pic:spPr>
                      </pic:pic>
                      <pic:pic xmlns:pic="http://schemas.openxmlformats.org/drawingml/2006/picture">
                        <pic:nvPicPr>
                          <pic:cNvPr id="30" name="Image 30"/>
                          <pic:cNvPicPr/>
                        </pic:nvPicPr>
                        <pic:blipFill>
                          <a:blip r:embed="rId10" cstate="print"/>
                          <a:stretch>
                            <a:fillRect/>
                          </a:stretch>
                        </pic:blipFill>
                        <pic:spPr>
                          <a:xfrm>
                            <a:off x="5413833" y="2267540"/>
                            <a:ext cx="144291" cy="244776"/>
                          </a:xfrm>
                          <a:prstGeom prst="rect">
                            <a:avLst/>
                          </a:prstGeom>
                        </pic:spPr>
                      </pic:pic>
                      <wps:wsp>
                        <wps:cNvPr id="31" name="Graphic 31"/>
                        <wps:cNvSpPr/>
                        <wps:spPr>
                          <a:xfrm>
                            <a:off x="5599557" y="2181681"/>
                            <a:ext cx="56515" cy="330835"/>
                          </a:xfrm>
                          <a:custGeom>
                            <a:avLst/>
                            <a:gdLst/>
                            <a:ahLst/>
                            <a:cxnLst/>
                            <a:rect l="l" t="t" r="r" b="b"/>
                            <a:pathLst>
                              <a:path w="56515" h="330835">
                                <a:moveTo>
                                  <a:pt x="55816" y="87261"/>
                                </a:moveTo>
                                <a:lnTo>
                                  <a:pt x="889" y="87261"/>
                                </a:lnTo>
                                <a:lnTo>
                                  <a:pt x="889" y="330517"/>
                                </a:lnTo>
                                <a:lnTo>
                                  <a:pt x="55816" y="330517"/>
                                </a:lnTo>
                                <a:lnTo>
                                  <a:pt x="55816" y="87261"/>
                                </a:lnTo>
                                <a:close/>
                              </a:path>
                              <a:path w="56515" h="330835">
                                <a:moveTo>
                                  <a:pt x="56324" y="0"/>
                                </a:moveTo>
                                <a:lnTo>
                                  <a:pt x="0" y="0"/>
                                </a:lnTo>
                                <a:lnTo>
                                  <a:pt x="0" y="54279"/>
                                </a:lnTo>
                                <a:lnTo>
                                  <a:pt x="56324" y="54279"/>
                                </a:lnTo>
                                <a:lnTo>
                                  <a:pt x="5632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11" cstate="print"/>
                          <a:stretch>
                            <a:fillRect/>
                          </a:stretch>
                        </pic:blipFill>
                        <pic:spPr>
                          <a:xfrm>
                            <a:off x="5709026" y="2263735"/>
                            <a:ext cx="221585" cy="253907"/>
                          </a:xfrm>
                          <a:prstGeom prst="rect">
                            <a:avLst/>
                          </a:prstGeom>
                        </pic:spPr>
                      </pic:pic>
                      <pic:pic xmlns:pic="http://schemas.openxmlformats.org/drawingml/2006/picture">
                        <pic:nvPicPr>
                          <pic:cNvPr id="33" name="Image 33"/>
                          <pic:cNvPicPr/>
                        </pic:nvPicPr>
                        <pic:blipFill>
                          <a:blip r:embed="rId12" cstate="print"/>
                          <a:stretch>
                            <a:fillRect/>
                          </a:stretch>
                        </pic:blipFill>
                        <pic:spPr>
                          <a:xfrm>
                            <a:off x="5973581" y="2263735"/>
                            <a:ext cx="186498" cy="253907"/>
                          </a:xfrm>
                          <a:prstGeom prst="rect">
                            <a:avLst/>
                          </a:prstGeom>
                        </pic:spPr>
                      </pic:pic>
                      <wps:wsp>
                        <wps:cNvPr id="34" name="Graphic 34"/>
                        <wps:cNvSpPr/>
                        <wps:spPr>
                          <a:xfrm>
                            <a:off x="4064355" y="2609595"/>
                            <a:ext cx="3254375" cy="1147445"/>
                          </a:xfrm>
                          <a:custGeom>
                            <a:avLst/>
                            <a:gdLst/>
                            <a:ahLst/>
                            <a:cxnLst/>
                            <a:rect l="l" t="t" r="r" b="b"/>
                            <a:pathLst>
                              <a:path w="3254375" h="1147445">
                                <a:moveTo>
                                  <a:pt x="531139" y="762"/>
                                </a:moveTo>
                                <a:lnTo>
                                  <a:pt x="367906" y="762"/>
                                </a:lnTo>
                                <a:lnTo>
                                  <a:pt x="289852" y="300710"/>
                                </a:lnTo>
                                <a:lnTo>
                                  <a:pt x="273964" y="379971"/>
                                </a:lnTo>
                                <a:lnTo>
                                  <a:pt x="261632" y="379971"/>
                                </a:lnTo>
                                <a:lnTo>
                                  <a:pt x="244970" y="300710"/>
                                </a:lnTo>
                                <a:lnTo>
                                  <a:pt x="162598" y="762"/>
                                </a:lnTo>
                                <a:lnTo>
                                  <a:pt x="0" y="762"/>
                                </a:lnTo>
                                <a:lnTo>
                                  <a:pt x="164757" y="519861"/>
                                </a:lnTo>
                                <a:lnTo>
                                  <a:pt x="367144" y="519861"/>
                                </a:lnTo>
                                <a:lnTo>
                                  <a:pt x="531139" y="762"/>
                                </a:lnTo>
                                <a:close/>
                              </a:path>
                              <a:path w="3254375" h="1147445">
                                <a:moveTo>
                                  <a:pt x="696785" y="986967"/>
                                </a:moveTo>
                                <a:lnTo>
                                  <a:pt x="693623" y="952703"/>
                                </a:lnTo>
                                <a:lnTo>
                                  <a:pt x="684974" y="928624"/>
                                </a:lnTo>
                                <a:lnTo>
                                  <a:pt x="682320" y="921232"/>
                                </a:lnTo>
                                <a:lnTo>
                                  <a:pt x="660158" y="893965"/>
                                </a:lnTo>
                                <a:lnTo>
                                  <a:pt x="624459" y="872324"/>
                                </a:lnTo>
                                <a:lnTo>
                                  <a:pt x="624459" y="869403"/>
                                </a:lnTo>
                                <a:lnTo>
                                  <a:pt x="649655" y="845883"/>
                                </a:lnTo>
                                <a:lnTo>
                                  <a:pt x="659307" y="829830"/>
                                </a:lnTo>
                                <a:lnTo>
                                  <a:pt x="666407" y="818032"/>
                                </a:lnTo>
                                <a:lnTo>
                                  <a:pt x="675728" y="788289"/>
                                </a:lnTo>
                                <a:lnTo>
                                  <a:pt x="678599" y="759066"/>
                                </a:lnTo>
                                <a:lnTo>
                                  <a:pt x="678548" y="758685"/>
                                </a:lnTo>
                                <a:lnTo>
                                  <a:pt x="659231" y="690562"/>
                                </a:lnTo>
                                <a:lnTo>
                                  <a:pt x="600659" y="639394"/>
                                </a:lnTo>
                                <a:lnTo>
                                  <a:pt x="556488" y="624611"/>
                                </a:lnTo>
                                <a:lnTo>
                                  <a:pt x="535597" y="622566"/>
                                </a:lnTo>
                                <a:lnTo>
                                  <a:pt x="535597" y="974039"/>
                                </a:lnTo>
                                <a:lnTo>
                                  <a:pt x="535470" y="974166"/>
                                </a:lnTo>
                                <a:lnTo>
                                  <a:pt x="531990" y="995311"/>
                                </a:lnTo>
                                <a:lnTo>
                                  <a:pt x="521817" y="1010907"/>
                                </a:lnTo>
                                <a:lnTo>
                                  <a:pt x="505269" y="1020572"/>
                                </a:lnTo>
                                <a:lnTo>
                                  <a:pt x="482701" y="1023874"/>
                                </a:lnTo>
                                <a:lnTo>
                                  <a:pt x="419138" y="1023874"/>
                                </a:lnTo>
                                <a:lnTo>
                                  <a:pt x="419138" y="928624"/>
                                </a:lnTo>
                                <a:lnTo>
                                  <a:pt x="487159" y="928624"/>
                                </a:lnTo>
                                <a:lnTo>
                                  <a:pt x="506628" y="931049"/>
                                </a:lnTo>
                                <a:lnTo>
                                  <a:pt x="521957" y="938872"/>
                                </a:lnTo>
                                <a:lnTo>
                                  <a:pt x="531990" y="952919"/>
                                </a:lnTo>
                                <a:lnTo>
                                  <a:pt x="535597" y="974039"/>
                                </a:lnTo>
                                <a:lnTo>
                                  <a:pt x="535597" y="622566"/>
                                </a:lnTo>
                                <a:lnTo>
                                  <a:pt x="527583" y="621792"/>
                                </a:lnTo>
                                <a:lnTo>
                                  <a:pt x="527583" y="779360"/>
                                </a:lnTo>
                                <a:lnTo>
                                  <a:pt x="522668" y="805167"/>
                                </a:lnTo>
                                <a:lnTo>
                                  <a:pt x="509892" y="820521"/>
                                </a:lnTo>
                                <a:lnTo>
                                  <a:pt x="492239" y="827925"/>
                                </a:lnTo>
                                <a:lnTo>
                                  <a:pt x="472668" y="829830"/>
                                </a:lnTo>
                                <a:lnTo>
                                  <a:pt x="419138" y="829830"/>
                                </a:lnTo>
                                <a:lnTo>
                                  <a:pt x="419138" y="734707"/>
                                </a:lnTo>
                                <a:lnTo>
                                  <a:pt x="474065" y="734707"/>
                                </a:lnTo>
                                <a:lnTo>
                                  <a:pt x="512495" y="744855"/>
                                </a:lnTo>
                                <a:lnTo>
                                  <a:pt x="527583" y="779360"/>
                                </a:lnTo>
                                <a:lnTo>
                                  <a:pt x="527583" y="621792"/>
                                </a:lnTo>
                                <a:lnTo>
                                  <a:pt x="502285" y="619302"/>
                                </a:lnTo>
                                <a:lnTo>
                                  <a:pt x="267347" y="619302"/>
                                </a:lnTo>
                                <a:lnTo>
                                  <a:pt x="267347" y="1138402"/>
                                </a:lnTo>
                                <a:lnTo>
                                  <a:pt x="505206" y="1138402"/>
                                </a:lnTo>
                                <a:lnTo>
                                  <a:pt x="559574" y="1133792"/>
                                </a:lnTo>
                                <a:lnTo>
                                  <a:pt x="606298" y="1120279"/>
                                </a:lnTo>
                                <a:lnTo>
                                  <a:pt x="644385" y="1098359"/>
                                </a:lnTo>
                                <a:lnTo>
                                  <a:pt x="672833" y="1068501"/>
                                </a:lnTo>
                                <a:lnTo>
                                  <a:pt x="690638" y="1031214"/>
                                </a:lnTo>
                                <a:lnTo>
                                  <a:pt x="691654" y="1023874"/>
                                </a:lnTo>
                                <a:lnTo>
                                  <a:pt x="696785" y="986967"/>
                                </a:lnTo>
                                <a:close/>
                              </a:path>
                              <a:path w="3254375" h="1147445">
                                <a:moveTo>
                                  <a:pt x="1022616" y="519861"/>
                                </a:moveTo>
                                <a:lnTo>
                                  <a:pt x="1022578" y="519734"/>
                                </a:lnTo>
                                <a:lnTo>
                                  <a:pt x="992847" y="426770"/>
                                </a:lnTo>
                                <a:lnTo>
                                  <a:pt x="955281" y="309333"/>
                                </a:lnTo>
                                <a:lnTo>
                                  <a:pt x="894384" y="118960"/>
                                </a:lnTo>
                                <a:lnTo>
                                  <a:pt x="856335" y="0"/>
                                </a:lnTo>
                                <a:lnTo>
                                  <a:pt x="805865" y="0"/>
                                </a:lnTo>
                                <a:lnTo>
                                  <a:pt x="805865" y="309333"/>
                                </a:lnTo>
                                <a:lnTo>
                                  <a:pt x="703910" y="309333"/>
                                </a:lnTo>
                                <a:lnTo>
                                  <a:pt x="751586" y="118960"/>
                                </a:lnTo>
                                <a:lnTo>
                                  <a:pt x="758063" y="118960"/>
                                </a:lnTo>
                                <a:lnTo>
                                  <a:pt x="805865" y="309333"/>
                                </a:lnTo>
                                <a:lnTo>
                                  <a:pt x="805865" y="0"/>
                                </a:lnTo>
                                <a:lnTo>
                                  <a:pt x="654710" y="0"/>
                                </a:lnTo>
                                <a:lnTo>
                                  <a:pt x="489191" y="519734"/>
                                </a:lnTo>
                                <a:lnTo>
                                  <a:pt x="647471" y="519734"/>
                                </a:lnTo>
                                <a:lnTo>
                                  <a:pt x="672769" y="426770"/>
                                </a:lnTo>
                                <a:lnTo>
                                  <a:pt x="839050" y="426770"/>
                                </a:lnTo>
                                <a:lnTo>
                                  <a:pt x="864349" y="519861"/>
                                </a:lnTo>
                                <a:lnTo>
                                  <a:pt x="1022616" y="519861"/>
                                </a:lnTo>
                                <a:close/>
                              </a:path>
                              <a:path w="3254375" h="1147445">
                                <a:moveTo>
                                  <a:pt x="1144028" y="619366"/>
                                </a:moveTo>
                                <a:lnTo>
                                  <a:pt x="759460" y="619366"/>
                                </a:lnTo>
                                <a:lnTo>
                                  <a:pt x="759460" y="738606"/>
                                </a:lnTo>
                                <a:lnTo>
                                  <a:pt x="759460" y="819785"/>
                                </a:lnTo>
                                <a:lnTo>
                                  <a:pt x="759460" y="935215"/>
                                </a:lnTo>
                                <a:lnTo>
                                  <a:pt x="759460" y="1020203"/>
                                </a:lnTo>
                                <a:lnTo>
                                  <a:pt x="759460" y="1138174"/>
                                </a:lnTo>
                                <a:lnTo>
                                  <a:pt x="1141107" y="1138174"/>
                                </a:lnTo>
                                <a:lnTo>
                                  <a:pt x="1141107" y="1020203"/>
                                </a:lnTo>
                                <a:lnTo>
                                  <a:pt x="911263" y="1020203"/>
                                </a:lnTo>
                                <a:lnTo>
                                  <a:pt x="911263" y="935215"/>
                                </a:lnTo>
                                <a:lnTo>
                                  <a:pt x="1092669" y="935215"/>
                                </a:lnTo>
                                <a:lnTo>
                                  <a:pt x="1092669" y="819785"/>
                                </a:lnTo>
                                <a:lnTo>
                                  <a:pt x="911263" y="819785"/>
                                </a:lnTo>
                                <a:lnTo>
                                  <a:pt x="911263" y="738606"/>
                                </a:lnTo>
                                <a:lnTo>
                                  <a:pt x="1144028" y="738606"/>
                                </a:lnTo>
                                <a:lnTo>
                                  <a:pt x="1144028" y="619366"/>
                                </a:lnTo>
                                <a:close/>
                              </a:path>
                              <a:path w="3254375" h="1147445">
                                <a:moveTo>
                                  <a:pt x="1430197" y="401180"/>
                                </a:moveTo>
                                <a:lnTo>
                                  <a:pt x="1215605" y="401180"/>
                                </a:lnTo>
                                <a:lnTo>
                                  <a:pt x="1215605" y="342"/>
                                </a:lnTo>
                                <a:lnTo>
                                  <a:pt x="1063815" y="342"/>
                                </a:lnTo>
                                <a:lnTo>
                                  <a:pt x="1063815" y="401180"/>
                                </a:lnTo>
                                <a:lnTo>
                                  <a:pt x="1063815" y="519150"/>
                                </a:lnTo>
                                <a:lnTo>
                                  <a:pt x="1430197" y="519150"/>
                                </a:lnTo>
                                <a:lnTo>
                                  <a:pt x="1430197" y="401180"/>
                                </a:lnTo>
                                <a:close/>
                              </a:path>
                              <a:path w="3254375" h="1147445">
                                <a:moveTo>
                                  <a:pt x="1671612" y="619302"/>
                                </a:moveTo>
                                <a:lnTo>
                                  <a:pt x="1506093" y="619302"/>
                                </a:lnTo>
                                <a:lnTo>
                                  <a:pt x="1422311" y="831227"/>
                                </a:lnTo>
                                <a:lnTo>
                                  <a:pt x="1416469" y="831227"/>
                                </a:lnTo>
                                <a:lnTo>
                                  <a:pt x="1329004" y="619302"/>
                                </a:lnTo>
                                <a:lnTo>
                                  <a:pt x="1162723" y="619302"/>
                                </a:lnTo>
                                <a:lnTo>
                                  <a:pt x="1341970" y="971118"/>
                                </a:lnTo>
                                <a:lnTo>
                                  <a:pt x="1341970" y="1138402"/>
                                </a:lnTo>
                                <a:lnTo>
                                  <a:pt x="1492364" y="1138402"/>
                                </a:lnTo>
                                <a:lnTo>
                                  <a:pt x="1492364" y="971118"/>
                                </a:lnTo>
                                <a:lnTo>
                                  <a:pt x="1671612" y="619302"/>
                                </a:lnTo>
                                <a:close/>
                              </a:path>
                              <a:path w="3254375" h="1147445">
                                <a:moveTo>
                                  <a:pt x="1927402" y="762"/>
                                </a:moveTo>
                                <a:lnTo>
                                  <a:pt x="1775612" y="762"/>
                                </a:lnTo>
                                <a:lnTo>
                                  <a:pt x="1775612" y="323659"/>
                                </a:lnTo>
                                <a:lnTo>
                                  <a:pt x="1770126" y="360768"/>
                                </a:lnTo>
                                <a:lnTo>
                                  <a:pt x="1754555" y="387604"/>
                                </a:lnTo>
                                <a:lnTo>
                                  <a:pt x="1730184" y="403910"/>
                                </a:lnTo>
                                <a:lnTo>
                                  <a:pt x="1698307" y="409397"/>
                                </a:lnTo>
                                <a:lnTo>
                                  <a:pt x="1666443" y="403910"/>
                                </a:lnTo>
                                <a:lnTo>
                                  <a:pt x="1642071" y="387604"/>
                                </a:lnTo>
                                <a:lnTo>
                                  <a:pt x="1626501" y="360768"/>
                                </a:lnTo>
                                <a:lnTo>
                                  <a:pt x="1621015" y="323659"/>
                                </a:lnTo>
                                <a:lnTo>
                                  <a:pt x="1621015" y="762"/>
                                </a:lnTo>
                                <a:lnTo>
                                  <a:pt x="1469224" y="762"/>
                                </a:lnTo>
                                <a:lnTo>
                                  <a:pt x="1469224" y="316560"/>
                                </a:lnTo>
                                <a:lnTo>
                                  <a:pt x="1473047" y="365620"/>
                                </a:lnTo>
                                <a:lnTo>
                                  <a:pt x="1484388" y="408368"/>
                                </a:lnTo>
                                <a:lnTo>
                                  <a:pt x="1503032" y="444754"/>
                                </a:lnTo>
                                <a:lnTo>
                                  <a:pt x="1528749" y="474700"/>
                                </a:lnTo>
                                <a:lnTo>
                                  <a:pt x="1561363" y="498119"/>
                                </a:lnTo>
                                <a:lnTo>
                                  <a:pt x="1600631" y="514946"/>
                                </a:lnTo>
                                <a:lnTo>
                                  <a:pt x="1646351" y="525094"/>
                                </a:lnTo>
                                <a:lnTo>
                                  <a:pt x="1698307" y="528485"/>
                                </a:lnTo>
                                <a:lnTo>
                                  <a:pt x="1750060" y="525094"/>
                                </a:lnTo>
                                <a:lnTo>
                                  <a:pt x="1795678" y="514934"/>
                                </a:lnTo>
                                <a:lnTo>
                                  <a:pt x="1834934" y="498081"/>
                                </a:lnTo>
                                <a:lnTo>
                                  <a:pt x="1867585" y="474599"/>
                                </a:lnTo>
                                <a:lnTo>
                                  <a:pt x="1893392" y="444576"/>
                                </a:lnTo>
                                <a:lnTo>
                                  <a:pt x="1912124" y="408051"/>
                                </a:lnTo>
                                <a:lnTo>
                                  <a:pt x="1923542" y="365099"/>
                                </a:lnTo>
                                <a:lnTo>
                                  <a:pt x="1927402" y="315798"/>
                                </a:lnTo>
                                <a:lnTo>
                                  <a:pt x="1927402" y="762"/>
                                </a:lnTo>
                                <a:close/>
                              </a:path>
                              <a:path w="3254375" h="1147445">
                                <a:moveTo>
                                  <a:pt x="2162200" y="878662"/>
                                </a:moveTo>
                                <a:lnTo>
                                  <a:pt x="2158974" y="823620"/>
                                </a:lnTo>
                                <a:lnTo>
                                  <a:pt x="2149360" y="774560"/>
                                </a:lnTo>
                                <a:lnTo>
                                  <a:pt x="2133422" y="731685"/>
                                </a:lnTo>
                                <a:lnTo>
                                  <a:pt x="2111273" y="695109"/>
                                </a:lnTo>
                                <a:lnTo>
                                  <a:pt x="2082965" y="664959"/>
                                </a:lnTo>
                                <a:lnTo>
                                  <a:pt x="2048598" y="641311"/>
                                </a:lnTo>
                                <a:lnTo>
                                  <a:pt x="2008263" y="624293"/>
                                </a:lnTo>
                                <a:lnTo>
                                  <a:pt x="2007489" y="624128"/>
                                </a:lnTo>
                                <a:lnTo>
                                  <a:pt x="2007489" y="878662"/>
                                </a:lnTo>
                                <a:lnTo>
                                  <a:pt x="2007476" y="878789"/>
                                </a:lnTo>
                                <a:lnTo>
                                  <a:pt x="2001608" y="945921"/>
                                </a:lnTo>
                                <a:lnTo>
                                  <a:pt x="2001558" y="946048"/>
                                </a:lnTo>
                                <a:lnTo>
                                  <a:pt x="1983663" y="992632"/>
                                </a:lnTo>
                                <a:lnTo>
                                  <a:pt x="1953272" y="1019860"/>
                                </a:lnTo>
                                <a:lnTo>
                                  <a:pt x="1909953" y="1028700"/>
                                </a:lnTo>
                                <a:lnTo>
                                  <a:pt x="1909394" y="1028700"/>
                                </a:lnTo>
                                <a:lnTo>
                                  <a:pt x="1867014" y="1019987"/>
                                </a:lnTo>
                                <a:lnTo>
                                  <a:pt x="1836585" y="992759"/>
                                </a:lnTo>
                                <a:lnTo>
                                  <a:pt x="1836534" y="992632"/>
                                </a:lnTo>
                                <a:lnTo>
                                  <a:pt x="1818462" y="946048"/>
                                </a:lnTo>
                                <a:lnTo>
                                  <a:pt x="1818462" y="945921"/>
                                </a:lnTo>
                                <a:lnTo>
                                  <a:pt x="1812480" y="878789"/>
                                </a:lnTo>
                                <a:lnTo>
                                  <a:pt x="1812480" y="878662"/>
                                </a:lnTo>
                                <a:lnTo>
                                  <a:pt x="1817395" y="823620"/>
                                </a:lnTo>
                                <a:lnTo>
                                  <a:pt x="1832927" y="774560"/>
                                </a:lnTo>
                                <a:lnTo>
                                  <a:pt x="1867115" y="738212"/>
                                </a:lnTo>
                                <a:lnTo>
                                  <a:pt x="1909978" y="729513"/>
                                </a:lnTo>
                                <a:lnTo>
                                  <a:pt x="1953272" y="738212"/>
                                </a:lnTo>
                                <a:lnTo>
                                  <a:pt x="1983663" y="765136"/>
                                </a:lnTo>
                                <a:lnTo>
                                  <a:pt x="2001608" y="811530"/>
                                </a:lnTo>
                                <a:lnTo>
                                  <a:pt x="2007489" y="878662"/>
                                </a:lnTo>
                                <a:lnTo>
                                  <a:pt x="2007489" y="624128"/>
                                </a:lnTo>
                                <a:lnTo>
                                  <a:pt x="1962023" y="614006"/>
                                </a:lnTo>
                                <a:lnTo>
                                  <a:pt x="1909978" y="610552"/>
                                </a:lnTo>
                                <a:lnTo>
                                  <a:pt x="1857933" y="614006"/>
                                </a:lnTo>
                                <a:lnTo>
                                  <a:pt x="1811705" y="624293"/>
                                </a:lnTo>
                                <a:lnTo>
                                  <a:pt x="1771370" y="641311"/>
                                </a:lnTo>
                                <a:lnTo>
                                  <a:pt x="1737004" y="664959"/>
                                </a:lnTo>
                                <a:lnTo>
                                  <a:pt x="1708696" y="695109"/>
                                </a:lnTo>
                                <a:lnTo>
                                  <a:pt x="1686534" y="731685"/>
                                </a:lnTo>
                                <a:lnTo>
                                  <a:pt x="1670608" y="774560"/>
                                </a:lnTo>
                                <a:lnTo>
                                  <a:pt x="1660982" y="823620"/>
                                </a:lnTo>
                                <a:lnTo>
                                  <a:pt x="1657756" y="878789"/>
                                </a:lnTo>
                                <a:lnTo>
                                  <a:pt x="1660982" y="933945"/>
                                </a:lnTo>
                                <a:lnTo>
                                  <a:pt x="1670608" y="983018"/>
                                </a:lnTo>
                                <a:lnTo>
                                  <a:pt x="1686534" y="1025893"/>
                                </a:lnTo>
                                <a:lnTo>
                                  <a:pt x="1708696" y="1062456"/>
                                </a:lnTo>
                                <a:lnTo>
                                  <a:pt x="1737004" y="1092619"/>
                                </a:lnTo>
                                <a:lnTo>
                                  <a:pt x="1771370" y="1116266"/>
                                </a:lnTo>
                                <a:lnTo>
                                  <a:pt x="1811705" y="1133284"/>
                                </a:lnTo>
                                <a:lnTo>
                                  <a:pt x="1857933" y="1143571"/>
                                </a:lnTo>
                                <a:lnTo>
                                  <a:pt x="1909978" y="1147025"/>
                                </a:lnTo>
                                <a:lnTo>
                                  <a:pt x="1962023" y="1143571"/>
                                </a:lnTo>
                                <a:lnTo>
                                  <a:pt x="2008263" y="1133284"/>
                                </a:lnTo>
                                <a:lnTo>
                                  <a:pt x="2048598" y="1116266"/>
                                </a:lnTo>
                                <a:lnTo>
                                  <a:pt x="2082965" y="1092619"/>
                                </a:lnTo>
                                <a:lnTo>
                                  <a:pt x="2111273" y="1062456"/>
                                </a:lnTo>
                                <a:lnTo>
                                  <a:pt x="2131720" y="1028700"/>
                                </a:lnTo>
                                <a:lnTo>
                                  <a:pt x="2133422" y="1025893"/>
                                </a:lnTo>
                                <a:lnTo>
                                  <a:pt x="2149360" y="983018"/>
                                </a:lnTo>
                                <a:lnTo>
                                  <a:pt x="2158974" y="933945"/>
                                </a:lnTo>
                                <a:lnTo>
                                  <a:pt x="2162200" y="878789"/>
                                </a:lnTo>
                                <a:lnTo>
                                  <a:pt x="2162200" y="878662"/>
                                </a:lnTo>
                                <a:close/>
                              </a:path>
                              <a:path w="3254375" h="1147445">
                                <a:moveTo>
                                  <a:pt x="2395740" y="342"/>
                                </a:moveTo>
                                <a:lnTo>
                                  <a:pt x="2011299" y="342"/>
                                </a:lnTo>
                                <a:lnTo>
                                  <a:pt x="2011299" y="119583"/>
                                </a:lnTo>
                                <a:lnTo>
                                  <a:pt x="2011299" y="200761"/>
                                </a:lnTo>
                                <a:lnTo>
                                  <a:pt x="2011299" y="316191"/>
                                </a:lnTo>
                                <a:lnTo>
                                  <a:pt x="2011299" y="401180"/>
                                </a:lnTo>
                                <a:lnTo>
                                  <a:pt x="2011299" y="519150"/>
                                </a:lnTo>
                                <a:lnTo>
                                  <a:pt x="2392819" y="519150"/>
                                </a:lnTo>
                                <a:lnTo>
                                  <a:pt x="2392819" y="401180"/>
                                </a:lnTo>
                                <a:lnTo>
                                  <a:pt x="2162975" y="401180"/>
                                </a:lnTo>
                                <a:lnTo>
                                  <a:pt x="2162975" y="316191"/>
                                </a:lnTo>
                                <a:lnTo>
                                  <a:pt x="2344509" y="316191"/>
                                </a:lnTo>
                                <a:lnTo>
                                  <a:pt x="2344509" y="200761"/>
                                </a:lnTo>
                                <a:lnTo>
                                  <a:pt x="2163102" y="200761"/>
                                </a:lnTo>
                                <a:lnTo>
                                  <a:pt x="2163102" y="119583"/>
                                </a:lnTo>
                                <a:lnTo>
                                  <a:pt x="2395740" y="119583"/>
                                </a:lnTo>
                                <a:lnTo>
                                  <a:pt x="2395740" y="342"/>
                                </a:lnTo>
                                <a:close/>
                              </a:path>
                              <a:path w="3254375" h="1147445">
                                <a:moveTo>
                                  <a:pt x="2704160" y="619302"/>
                                </a:moveTo>
                                <a:lnTo>
                                  <a:pt x="2556052" y="619302"/>
                                </a:lnTo>
                                <a:lnTo>
                                  <a:pt x="2556052" y="911250"/>
                                </a:lnTo>
                                <a:lnTo>
                                  <a:pt x="2389136" y="619302"/>
                                </a:lnTo>
                                <a:lnTo>
                                  <a:pt x="2228697" y="619302"/>
                                </a:lnTo>
                                <a:lnTo>
                                  <a:pt x="2228697" y="1138402"/>
                                </a:lnTo>
                                <a:lnTo>
                                  <a:pt x="2378329" y="1138402"/>
                                </a:lnTo>
                                <a:lnTo>
                                  <a:pt x="2378329" y="856462"/>
                                </a:lnTo>
                                <a:lnTo>
                                  <a:pt x="2546642" y="1138402"/>
                                </a:lnTo>
                                <a:lnTo>
                                  <a:pt x="2704160" y="1138402"/>
                                </a:lnTo>
                                <a:lnTo>
                                  <a:pt x="2704160" y="619302"/>
                                </a:lnTo>
                                <a:close/>
                              </a:path>
                              <a:path w="3254375" h="1147445">
                                <a:moveTo>
                                  <a:pt x="3254121" y="879551"/>
                                </a:moveTo>
                                <a:lnTo>
                                  <a:pt x="3250476" y="824661"/>
                                </a:lnTo>
                                <a:lnTo>
                                  <a:pt x="3239871" y="776325"/>
                                </a:lnTo>
                                <a:lnTo>
                                  <a:pt x="3224314" y="738263"/>
                                </a:lnTo>
                                <a:lnTo>
                                  <a:pt x="3199663" y="699211"/>
                                </a:lnTo>
                                <a:lnTo>
                                  <a:pt x="3171025" y="670369"/>
                                </a:lnTo>
                                <a:lnTo>
                                  <a:pt x="3137306" y="647992"/>
                                </a:lnTo>
                                <a:lnTo>
                                  <a:pt x="3099511" y="632244"/>
                                </a:lnTo>
                                <a:lnTo>
                                  <a:pt x="3099511" y="879551"/>
                                </a:lnTo>
                                <a:lnTo>
                                  <a:pt x="3093897" y="937209"/>
                                </a:lnTo>
                                <a:lnTo>
                                  <a:pt x="3075660" y="981570"/>
                                </a:lnTo>
                                <a:lnTo>
                                  <a:pt x="3042780" y="1010107"/>
                                </a:lnTo>
                                <a:lnTo>
                                  <a:pt x="2993250" y="1020203"/>
                                </a:lnTo>
                                <a:lnTo>
                                  <a:pt x="2945574" y="1020203"/>
                                </a:lnTo>
                                <a:lnTo>
                                  <a:pt x="2945574" y="738263"/>
                                </a:lnTo>
                                <a:lnTo>
                                  <a:pt x="2992628" y="738263"/>
                                </a:lnTo>
                                <a:lnTo>
                                  <a:pt x="3042780" y="748601"/>
                                </a:lnTo>
                                <a:lnTo>
                                  <a:pt x="3075660" y="777405"/>
                                </a:lnTo>
                                <a:lnTo>
                                  <a:pt x="3093897" y="822020"/>
                                </a:lnTo>
                                <a:lnTo>
                                  <a:pt x="3099511" y="879551"/>
                                </a:lnTo>
                                <a:lnTo>
                                  <a:pt x="3099511" y="632244"/>
                                </a:lnTo>
                                <a:lnTo>
                                  <a:pt x="3099003" y="632028"/>
                                </a:lnTo>
                                <a:lnTo>
                                  <a:pt x="3056598" y="622477"/>
                                </a:lnTo>
                                <a:lnTo>
                                  <a:pt x="3010535" y="619302"/>
                                </a:lnTo>
                                <a:lnTo>
                                  <a:pt x="2793784" y="619302"/>
                                </a:lnTo>
                                <a:lnTo>
                                  <a:pt x="2793784" y="1138402"/>
                                </a:lnTo>
                                <a:lnTo>
                                  <a:pt x="3010535" y="1138402"/>
                                </a:lnTo>
                                <a:lnTo>
                                  <a:pt x="3056598" y="1135240"/>
                                </a:lnTo>
                                <a:lnTo>
                                  <a:pt x="3099003" y="1125753"/>
                                </a:lnTo>
                                <a:lnTo>
                                  <a:pt x="3137306" y="1109903"/>
                                </a:lnTo>
                                <a:lnTo>
                                  <a:pt x="3171025" y="1087666"/>
                                </a:lnTo>
                                <a:lnTo>
                                  <a:pt x="3199663" y="1058989"/>
                                </a:lnTo>
                                <a:lnTo>
                                  <a:pt x="3222777" y="1023886"/>
                                </a:lnTo>
                                <a:lnTo>
                                  <a:pt x="3224288" y="1020203"/>
                                </a:lnTo>
                                <a:lnTo>
                                  <a:pt x="3239871" y="982294"/>
                                </a:lnTo>
                                <a:lnTo>
                                  <a:pt x="3250476" y="934186"/>
                                </a:lnTo>
                                <a:lnTo>
                                  <a:pt x="3254121" y="879551"/>
                                </a:lnTo>
                                <a:close/>
                              </a:path>
                            </a:pathLst>
                          </a:custGeom>
                          <a:solidFill>
                            <a:srgbClr val="008C45"/>
                          </a:solidFill>
                        </wps:spPr>
                        <wps:bodyPr wrap="square" lIns="0" tIns="0" rIns="0" bIns="0" rtlCol="0">
                          <a:prstTxWarp prst="textNoShape">
                            <a:avLst/>
                          </a:prstTxWarp>
                          <a:noAutofit/>
                        </wps:bodyPr>
                      </wps:wsp>
                      <wps:wsp>
                        <wps:cNvPr id="35" name="Graphic 35"/>
                        <wps:cNvSpPr/>
                        <wps:spPr>
                          <a:xfrm>
                            <a:off x="5443575" y="3844645"/>
                            <a:ext cx="358140" cy="248920"/>
                          </a:xfrm>
                          <a:custGeom>
                            <a:avLst/>
                            <a:gdLst/>
                            <a:ahLst/>
                            <a:cxnLst/>
                            <a:rect l="l" t="t" r="r" b="b"/>
                            <a:pathLst>
                              <a:path w="358140" h="248920">
                                <a:moveTo>
                                  <a:pt x="357746" y="0"/>
                                </a:moveTo>
                                <a:lnTo>
                                  <a:pt x="302818" y="0"/>
                                </a:lnTo>
                                <a:lnTo>
                                  <a:pt x="302818" y="160299"/>
                                </a:lnTo>
                                <a:lnTo>
                                  <a:pt x="297256" y="181521"/>
                                </a:lnTo>
                                <a:lnTo>
                                  <a:pt x="283781" y="193814"/>
                                </a:lnTo>
                                <a:lnTo>
                                  <a:pt x="267208" y="199504"/>
                                </a:lnTo>
                                <a:lnTo>
                                  <a:pt x="252349" y="200888"/>
                                </a:lnTo>
                                <a:lnTo>
                                  <a:pt x="233108" y="198704"/>
                                </a:lnTo>
                                <a:lnTo>
                                  <a:pt x="217805" y="191808"/>
                                </a:lnTo>
                                <a:lnTo>
                                  <a:pt x="207695" y="179641"/>
                                </a:lnTo>
                                <a:lnTo>
                                  <a:pt x="204038" y="161696"/>
                                </a:lnTo>
                                <a:lnTo>
                                  <a:pt x="204038" y="0"/>
                                </a:lnTo>
                                <a:lnTo>
                                  <a:pt x="152171" y="0"/>
                                </a:lnTo>
                                <a:lnTo>
                                  <a:pt x="152171" y="147497"/>
                                </a:lnTo>
                                <a:lnTo>
                                  <a:pt x="153949" y="176923"/>
                                </a:lnTo>
                                <a:lnTo>
                                  <a:pt x="137871" y="186893"/>
                                </a:lnTo>
                                <a:lnTo>
                                  <a:pt x="122377" y="194487"/>
                                </a:lnTo>
                                <a:lnTo>
                                  <a:pt x="107378" y="199313"/>
                                </a:lnTo>
                                <a:lnTo>
                                  <a:pt x="92798" y="201015"/>
                                </a:lnTo>
                                <a:lnTo>
                                  <a:pt x="76073" y="198869"/>
                                </a:lnTo>
                                <a:lnTo>
                                  <a:pt x="64071" y="192570"/>
                                </a:lnTo>
                                <a:lnTo>
                                  <a:pt x="56832" y="182346"/>
                                </a:lnTo>
                                <a:lnTo>
                                  <a:pt x="54406" y="168414"/>
                                </a:lnTo>
                                <a:lnTo>
                                  <a:pt x="54406" y="0"/>
                                </a:lnTo>
                                <a:lnTo>
                                  <a:pt x="0" y="0"/>
                                </a:lnTo>
                                <a:lnTo>
                                  <a:pt x="0" y="162077"/>
                                </a:lnTo>
                                <a:lnTo>
                                  <a:pt x="4699" y="199517"/>
                                </a:lnTo>
                                <a:lnTo>
                                  <a:pt x="19240" y="226580"/>
                                </a:lnTo>
                                <a:lnTo>
                                  <a:pt x="44246" y="243027"/>
                                </a:lnTo>
                                <a:lnTo>
                                  <a:pt x="80340" y="248577"/>
                                </a:lnTo>
                                <a:lnTo>
                                  <a:pt x="103555" y="246049"/>
                                </a:lnTo>
                                <a:lnTo>
                                  <a:pt x="125247" y="238709"/>
                                </a:lnTo>
                                <a:lnTo>
                                  <a:pt x="145961" y="226961"/>
                                </a:lnTo>
                                <a:lnTo>
                                  <a:pt x="166154" y="211162"/>
                                </a:lnTo>
                                <a:lnTo>
                                  <a:pt x="182651" y="228460"/>
                                </a:lnTo>
                                <a:lnTo>
                                  <a:pt x="202565" y="240042"/>
                                </a:lnTo>
                                <a:lnTo>
                                  <a:pt x="225602" y="246545"/>
                                </a:lnTo>
                                <a:lnTo>
                                  <a:pt x="251460" y="248577"/>
                                </a:lnTo>
                                <a:lnTo>
                                  <a:pt x="291236" y="244348"/>
                                </a:lnTo>
                                <a:lnTo>
                                  <a:pt x="325196" y="230060"/>
                                </a:lnTo>
                                <a:lnTo>
                                  <a:pt x="348856" y="203314"/>
                                </a:lnTo>
                                <a:lnTo>
                                  <a:pt x="357746" y="161696"/>
                                </a:lnTo>
                                <a:lnTo>
                                  <a:pt x="35774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13" cstate="print"/>
                          <a:stretch>
                            <a:fillRect/>
                          </a:stretch>
                        </pic:blipFill>
                        <pic:spPr>
                          <a:xfrm>
                            <a:off x="5852173" y="3839306"/>
                            <a:ext cx="245231" cy="253907"/>
                          </a:xfrm>
                          <a:prstGeom prst="rect">
                            <a:avLst/>
                          </a:prstGeom>
                        </pic:spPr>
                      </pic:pic>
                      <pic:pic xmlns:pic="http://schemas.openxmlformats.org/drawingml/2006/picture">
                        <pic:nvPicPr>
                          <pic:cNvPr id="37" name="Image 37"/>
                          <pic:cNvPicPr/>
                        </pic:nvPicPr>
                        <pic:blipFill>
                          <a:blip r:embed="rId14" cstate="print"/>
                          <a:stretch>
                            <a:fillRect/>
                          </a:stretch>
                        </pic:blipFill>
                        <pic:spPr>
                          <a:xfrm>
                            <a:off x="6150036" y="3843238"/>
                            <a:ext cx="144291" cy="244776"/>
                          </a:xfrm>
                          <a:prstGeom prst="rect">
                            <a:avLst/>
                          </a:prstGeom>
                        </pic:spPr>
                      </pic:pic>
                      <wps:wsp>
                        <wps:cNvPr id="38" name="Graphic 38"/>
                        <wps:cNvSpPr/>
                        <wps:spPr>
                          <a:xfrm>
                            <a:off x="6321654" y="3747997"/>
                            <a:ext cx="464184" cy="345440"/>
                          </a:xfrm>
                          <a:custGeom>
                            <a:avLst/>
                            <a:gdLst/>
                            <a:ahLst/>
                            <a:cxnLst/>
                            <a:rect l="l" t="t" r="r" b="b"/>
                            <a:pathLst>
                              <a:path w="464184" h="345440">
                                <a:moveTo>
                                  <a:pt x="223240" y="0"/>
                                </a:moveTo>
                                <a:lnTo>
                                  <a:pt x="168706" y="0"/>
                                </a:lnTo>
                                <a:lnTo>
                                  <a:pt x="168706" y="95758"/>
                                </a:lnTo>
                                <a:lnTo>
                                  <a:pt x="168440" y="95732"/>
                                </a:lnTo>
                                <a:lnTo>
                                  <a:pt x="168440" y="141160"/>
                                </a:lnTo>
                                <a:lnTo>
                                  <a:pt x="168440" y="278892"/>
                                </a:lnTo>
                                <a:lnTo>
                                  <a:pt x="152920" y="286753"/>
                                </a:lnTo>
                                <a:lnTo>
                                  <a:pt x="137502" y="292798"/>
                                </a:lnTo>
                                <a:lnTo>
                                  <a:pt x="122593" y="296672"/>
                                </a:lnTo>
                                <a:lnTo>
                                  <a:pt x="108572" y="298043"/>
                                </a:lnTo>
                                <a:lnTo>
                                  <a:pt x="87045" y="293662"/>
                                </a:lnTo>
                                <a:lnTo>
                                  <a:pt x="70573" y="279996"/>
                                </a:lnTo>
                                <a:lnTo>
                                  <a:pt x="60032" y="256311"/>
                                </a:lnTo>
                                <a:lnTo>
                                  <a:pt x="56324" y="221818"/>
                                </a:lnTo>
                                <a:lnTo>
                                  <a:pt x="60604" y="183375"/>
                                </a:lnTo>
                                <a:lnTo>
                                  <a:pt x="73812" y="157060"/>
                                </a:lnTo>
                                <a:lnTo>
                                  <a:pt x="96494" y="141935"/>
                                </a:lnTo>
                                <a:lnTo>
                                  <a:pt x="129159" y="137096"/>
                                </a:lnTo>
                                <a:lnTo>
                                  <a:pt x="138391" y="137363"/>
                                </a:lnTo>
                                <a:lnTo>
                                  <a:pt x="147993" y="138125"/>
                                </a:lnTo>
                                <a:lnTo>
                                  <a:pt x="158000" y="139395"/>
                                </a:lnTo>
                                <a:lnTo>
                                  <a:pt x="168440" y="141160"/>
                                </a:lnTo>
                                <a:lnTo>
                                  <a:pt x="168440" y="95732"/>
                                </a:lnTo>
                                <a:lnTo>
                                  <a:pt x="123317" y="91313"/>
                                </a:lnTo>
                                <a:lnTo>
                                  <a:pt x="84086" y="95427"/>
                                </a:lnTo>
                                <a:lnTo>
                                  <a:pt x="50203" y="108978"/>
                                </a:lnTo>
                                <a:lnTo>
                                  <a:pt x="23596" y="133807"/>
                                </a:lnTo>
                                <a:lnTo>
                                  <a:pt x="6223" y="171742"/>
                                </a:lnTo>
                                <a:lnTo>
                                  <a:pt x="0" y="224612"/>
                                </a:lnTo>
                                <a:lnTo>
                                  <a:pt x="7899" y="280949"/>
                                </a:lnTo>
                                <a:lnTo>
                                  <a:pt x="29019" y="317969"/>
                                </a:lnTo>
                                <a:lnTo>
                                  <a:pt x="59537" y="338277"/>
                                </a:lnTo>
                                <a:lnTo>
                                  <a:pt x="95605" y="344462"/>
                                </a:lnTo>
                                <a:lnTo>
                                  <a:pt x="115049" y="343052"/>
                                </a:lnTo>
                                <a:lnTo>
                                  <a:pt x="134581" y="338823"/>
                                </a:lnTo>
                                <a:lnTo>
                                  <a:pt x="154038" y="331724"/>
                                </a:lnTo>
                                <a:lnTo>
                                  <a:pt x="173278" y="321754"/>
                                </a:lnTo>
                                <a:lnTo>
                                  <a:pt x="175056" y="324802"/>
                                </a:lnTo>
                                <a:lnTo>
                                  <a:pt x="176834" y="336854"/>
                                </a:lnTo>
                                <a:lnTo>
                                  <a:pt x="178612" y="340017"/>
                                </a:lnTo>
                                <a:lnTo>
                                  <a:pt x="223240" y="340017"/>
                                </a:lnTo>
                                <a:lnTo>
                                  <a:pt x="223240" y="321754"/>
                                </a:lnTo>
                                <a:lnTo>
                                  <a:pt x="223240" y="298043"/>
                                </a:lnTo>
                                <a:lnTo>
                                  <a:pt x="223240" y="137096"/>
                                </a:lnTo>
                                <a:lnTo>
                                  <a:pt x="223240" y="95758"/>
                                </a:lnTo>
                                <a:lnTo>
                                  <a:pt x="223240" y="0"/>
                                </a:lnTo>
                                <a:close/>
                              </a:path>
                              <a:path w="464184" h="345440">
                                <a:moveTo>
                                  <a:pt x="464146" y="265569"/>
                                </a:moveTo>
                                <a:lnTo>
                                  <a:pt x="437972" y="210273"/>
                                </a:lnTo>
                                <a:lnTo>
                                  <a:pt x="383679" y="193408"/>
                                </a:lnTo>
                                <a:lnTo>
                                  <a:pt x="363702" y="189903"/>
                                </a:lnTo>
                                <a:lnTo>
                                  <a:pt x="348018" y="184988"/>
                                </a:lnTo>
                                <a:lnTo>
                                  <a:pt x="337769" y="177165"/>
                                </a:lnTo>
                                <a:lnTo>
                                  <a:pt x="334098" y="164871"/>
                                </a:lnTo>
                                <a:lnTo>
                                  <a:pt x="336969" y="152984"/>
                                </a:lnTo>
                                <a:lnTo>
                                  <a:pt x="346049" y="144640"/>
                                </a:lnTo>
                                <a:lnTo>
                                  <a:pt x="361988" y="139725"/>
                                </a:lnTo>
                                <a:lnTo>
                                  <a:pt x="385457" y="138112"/>
                                </a:lnTo>
                                <a:lnTo>
                                  <a:pt x="400951" y="138722"/>
                                </a:lnTo>
                                <a:lnTo>
                                  <a:pt x="417703" y="140284"/>
                                </a:lnTo>
                                <a:lnTo>
                                  <a:pt x="434276" y="142443"/>
                                </a:lnTo>
                                <a:lnTo>
                                  <a:pt x="449275" y="144830"/>
                                </a:lnTo>
                                <a:lnTo>
                                  <a:pt x="451053" y="97523"/>
                                </a:lnTo>
                                <a:lnTo>
                                  <a:pt x="434073" y="95059"/>
                                </a:lnTo>
                                <a:lnTo>
                                  <a:pt x="415886" y="93091"/>
                                </a:lnTo>
                                <a:lnTo>
                                  <a:pt x="397294" y="91782"/>
                                </a:lnTo>
                                <a:lnTo>
                                  <a:pt x="379095" y="91313"/>
                                </a:lnTo>
                                <a:lnTo>
                                  <a:pt x="338594" y="95275"/>
                                </a:lnTo>
                                <a:lnTo>
                                  <a:pt x="306514" y="108216"/>
                                </a:lnTo>
                                <a:lnTo>
                                  <a:pt x="285381" y="131762"/>
                                </a:lnTo>
                                <a:lnTo>
                                  <a:pt x="277774" y="167538"/>
                                </a:lnTo>
                                <a:lnTo>
                                  <a:pt x="284734" y="200367"/>
                                </a:lnTo>
                                <a:lnTo>
                                  <a:pt x="302666" y="220802"/>
                                </a:lnTo>
                                <a:lnTo>
                                  <a:pt x="327113" y="232206"/>
                                </a:lnTo>
                                <a:lnTo>
                                  <a:pt x="353669" y="237921"/>
                                </a:lnTo>
                                <a:lnTo>
                                  <a:pt x="375094" y="241554"/>
                                </a:lnTo>
                                <a:lnTo>
                                  <a:pt x="392226" y="246456"/>
                                </a:lnTo>
                                <a:lnTo>
                                  <a:pt x="403593" y="254546"/>
                                </a:lnTo>
                                <a:lnTo>
                                  <a:pt x="407708" y="267728"/>
                                </a:lnTo>
                                <a:lnTo>
                                  <a:pt x="405015" y="281406"/>
                                </a:lnTo>
                                <a:lnTo>
                                  <a:pt x="396392" y="291160"/>
                                </a:lnTo>
                                <a:lnTo>
                                  <a:pt x="381660" y="297065"/>
                                </a:lnTo>
                                <a:lnTo>
                                  <a:pt x="360540" y="299059"/>
                                </a:lnTo>
                                <a:lnTo>
                                  <a:pt x="343446" y="298437"/>
                                </a:lnTo>
                                <a:lnTo>
                                  <a:pt x="323811" y="296773"/>
                                </a:lnTo>
                                <a:lnTo>
                                  <a:pt x="302780" y="294347"/>
                                </a:lnTo>
                                <a:lnTo>
                                  <a:pt x="281470" y="291452"/>
                                </a:lnTo>
                                <a:lnTo>
                                  <a:pt x="279679" y="340017"/>
                                </a:lnTo>
                                <a:lnTo>
                                  <a:pt x="298310" y="341972"/>
                                </a:lnTo>
                                <a:lnTo>
                                  <a:pt x="319925" y="343687"/>
                                </a:lnTo>
                                <a:lnTo>
                                  <a:pt x="342290" y="344893"/>
                                </a:lnTo>
                                <a:lnTo>
                                  <a:pt x="363207" y="345351"/>
                                </a:lnTo>
                                <a:lnTo>
                                  <a:pt x="406869" y="340334"/>
                                </a:lnTo>
                                <a:lnTo>
                                  <a:pt x="438467" y="325335"/>
                                </a:lnTo>
                                <a:lnTo>
                                  <a:pt x="457669" y="300405"/>
                                </a:lnTo>
                                <a:lnTo>
                                  <a:pt x="464146" y="26556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0C3D03" id="Group 23" o:spid="_x0000_s1026" style="position:absolute;margin-left:0;margin-top:0;width:612pt;height:381.5pt;z-index:15732736;mso-wrap-distance-left:0;mso-wrap-distance-right:0;mso-position-horizontal-relative:page;mso-position-vertical-relative:page" coordsize="77724,484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">
                <v:shape id="Image 24" o:spid="_x0000_s1027" type="#_x0000_t75" style="position:absolute;width:77723;height:48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">
                  <v:imagedata r:id="rId15" o:title=""/>
                </v:shape>
                <v:shape id="Graphic 25" o:spid="_x0000_s1028" style="position:absolute;top:48386;width:77724;height:64;visibility:visible;mso-wrap-style:square;v-text-anchor:top" coordsize="7772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" path="m7772394,6349l,6349,,,7772394,3174r,3175xe" fillcolor="#008c45" stroked="f">
                  <v:path arrowok="t"/>
                </v:shape>
                <v:shape id="Image 26" o:spid="_x0000_s1029" type="#_x0000_t75" style="position:absolute;left:38354;top:19176;width:37242;height:2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">
                  <v:imagedata r:id="rId16" o:title=""/>
                </v:shape>
                <v:shape id="Graphic 27" o:spid="_x0000_s1030" style="position:absolute;left:43320;top:21722;width:5887;height:3461;visibility:visible;mso-wrap-style:square;v-text-anchor:top" coordsize="58864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" path="m204038,291769r-147841,l56197,19037,,19037,,291769r,48197l204038,339966r,-48197xem298754,96647r-54914,l243840,339902r54914,l298754,96647xem299262,9385r-56311,l242951,63665r56311,l299262,9385xem588225,212686r-7442,-55968l571627,139395,560946,119151r-4382,-3226l532295,97980r-267,l531914,215607r-4204,37605l514718,279450r-22390,15367l459955,299821r-9766,-241l440232,298792r-10363,-1384l418896,295376r,-135318l436448,151015r16281,-6413l467499,140779r13462,-1295l502678,144018r16091,14071l528586,181864r3328,33743l531914,97967,498856,91440r-20917,1689l457873,97980r-19571,7696l418896,115925,418896,,363969,r,331660l387261,337400r23926,4357l435178,344512r23507,966l498906,341426r35471,-13436l562686,303314r1740,-3493l564553,299580r16891,-34074l588225,212686xe" fillcolor="black" stroked="f">
                  <v:path arrowok="t"/>
                </v:shape>
                <v:shape id="Image 28" o:spid="_x0000_s1031" type="#_x0000_t75" style="position:absolute;left:49738;top:22675;width:1443;height: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">
                  <v:imagedata r:id="rId17" o:title=""/>
                </v:shape>
                <v:shape id="Image 29" o:spid="_x0000_s1032" type="#_x0000_t75" style="position:absolute;left:51408;top:22636;width:2087;height: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">
                  <v:imagedata r:id="rId18" o:title=""/>
                </v:shape>
                <v:shape id="Image 30" o:spid="_x0000_s1033" type="#_x0000_t75" style="position:absolute;left:54138;top:22675;width:1443;height: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">
                  <v:imagedata r:id="rId19" o:title=""/>
                </v:shape>
                <v:shape id="Graphic 31" o:spid="_x0000_s1034" style="position:absolute;left:55995;top:21816;width:565;height:3309;visibility:visible;mso-wrap-style:square;v-text-anchor:top" coordsize="5651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" path="m55816,87261r-54927,l889,330517r54927,l55816,87261xem56324,l,,,54279r56324,l56324,xe" fillcolor="black" stroked="f">
                  <v:path arrowok="t"/>
                </v:shape>
                <v:shape id="Image 32" o:spid="_x0000_s1035" type="#_x0000_t75" style="position:absolute;left:57090;top:22637;width:2216;height: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">
                  <v:imagedata r:id="rId20" o:title=""/>
                </v:shape>
                <v:shape id="Image 33" o:spid="_x0000_s1036" type="#_x0000_t75" style="position:absolute;left:59735;top:22637;width:1865;height: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">
                  <v:imagedata r:id="rId21" o:title=""/>
                </v:shape>
                <v:shape id="Graphic 34" o:spid="_x0000_s1037" style="position:absolute;left:40643;top:26095;width:32544;height:11475;visibility:visible;mso-wrap-style:square;v-text-anchor:top" coordsize="3254375,114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" path="m531139,762r-163233,l289852,300710r-15888,79261l261632,379971,244970,300710,162598,762,,762,164757,519861r202387,l531139,762xem696785,986967r-3162,-34264l684974,928624r-2654,-7392l660158,893965,624459,872324r,-2921l649655,845883r9652,-16053l666407,818032r9321,-29743l678599,759066r-51,-381l659231,690562,600659,639394,556488,624611r-20891,-2045l535597,974039r-127,127l531990,995311r-10173,15596l505269,1020572r-22568,3302l419138,1023874r,-95250l487159,928624r19469,2425l521957,938872r10033,14047l535597,974039r,-351473l527583,621792r,157568l522668,805167r-12776,15354l492239,827925r-19571,1905l419138,829830r,-95123l474065,734707r38430,10148l527583,779360r,-157568l502285,619302r-234938,l267347,1138402r237859,l559574,1133792r46724,-13513l644385,1098359r28448,-29858l690638,1031214r1016,-7340l696785,986967xem1022616,519861r-38,-127l992847,426770,955281,309333,894384,118960,856335,,805865,r,309333l703910,309333,751586,118960r6477,l805865,309333,805865,,654710,,489191,519734r158280,l672769,426770r166281,l864349,519861r158267,xem1144028,619366r-384568,l759460,738606r,81179l759460,935215r,84988l759460,1138174r381647,l1141107,1020203r-229844,l911263,935215r181406,l1092669,819785r-181406,l911263,738606r232765,l1144028,619366xem1430197,401180r-214592,l1215605,342r-151790,l1063815,401180r,117970l1430197,519150r,-117970xem1671612,619302r-165519,l1422311,831227r-5842,l1329004,619302r-166281,l1341970,971118r,167284l1492364,1138402r,-167284l1671612,619302xem1927402,762r-151790,l1775612,323659r-5486,37109l1754555,387604r-24371,16306l1698307,409397r-31864,-5487l1642071,387604r-15570,-26836l1621015,323659r,-322897l1469224,762r,315798l1473047,365620r11341,42748l1503032,444754r25717,29946l1561363,498119r39268,16827l1646351,525094r51956,3391l1750060,525094r45618,-10160l1834934,498081r32651,-23482l1893392,444576r18732,-36525l1923542,365099r3860,-49301l1927402,762xem2162200,878662r-3226,-55042l2149360,774560r-15938,-42875l2111273,695109r-28308,-30150l2048598,641311r-40335,-17018l2007489,624128r,254534l2007476,878789r-5868,67132l2001558,946048r-17895,46584l1953272,1019860r-43319,8840l1909394,1028700r-42380,-8713l1836585,992759r-51,-127l1818462,946048r,-127l1812480,878789r,-127l1817395,823620r15532,-49060l1867115,738212r42863,-8699l1953272,738212r30391,26924l2001608,811530r5881,67132l2007489,624128r-45466,-10122l1909978,610552r-52045,3454l1811705,624293r-40335,17018l1737004,664959r-28308,30150l1686534,731685r-15926,42875l1660982,823620r-3226,55169l1660982,933945r9626,49073l1686534,1025893r22162,36563l1737004,1092619r34366,23647l1811705,1133284r46228,10287l1909978,1147025r52045,-3454l2008263,1133284r40335,-17018l2082965,1092619r28308,-30163l2131720,1028700r1702,-2807l2149360,983018r9614,-49073l2162200,878789r,-127xem2395740,342r-384441,l2011299,119583r,81178l2011299,316191r,84989l2011299,519150r381520,l2392819,401180r-229844,l2162975,316191r181534,l2344509,200761r-181407,l2163102,119583r232638,l2395740,342xem2704160,619302r-148108,l2556052,911250,2389136,619302r-160439,l2228697,1138402r149632,l2378329,856462r168313,281940l2704160,1138402r,-519100xem3254121,879551r-3645,-54890l3239871,776325r-15557,-38062l3199663,699211r-28638,-28842l3137306,647992r-37795,-15748l3099511,879551r-5614,57658l3075660,981570r-32880,28537l2993250,1020203r-47676,l2945574,738263r47054,l3042780,748601r32880,28804l3093897,822020r5614,57531l3099511,632244r-508,-216l3056598,622477r-46063,-3175l2793784,619302r,519100l3010535,1138402r46063,-3162l3099003,1125753r38303,-15850l3171025,1087666r28638,-28677l3222777,1023886r1511,-3683l3239871,982294r10605,-48108l3254121,879551xe" fillcolor="#008c45" stroked="f">
                  <v:path arrowok="t"/>
                </v:shape>
                <v:shape id="Graphic 35" o:spid="_x0000_s1038" style="position:absolute;left:54435;top:38446;width:3582;height:2489;visibility:visible;mso-wrap-style:square;v-text-anchor:top" coordsize="35814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" path="m357746,l302818,r,160299l297256,181521r-13475,12293l267208,199504r-14859,1384l233108,198704r-15303,-6896l207695,179641r-3657,-17945l204038,,152171,r,147497l153949,176923r-16078,9970l122377,194487r-14999,4826l92798,201015,76073,198869,64071,192570,56832,182346,54406,168414,54406,,,,,162077r4699,37440l19240,226580r25006,16447l80340,248577r23215,-2528l125247,238709r20714,-11748l166154,211162r16497,17298l202565,240042r23037,6503l251460,248577r39776,-4229l325196,230060r23660,-26746l357746,161696,357746,xe" fillcolor="black" stroked="f">
                  <v:path arrowok="t"/>
                </v:shape>
                <v:shape id="Image 36" o:spid="_x0000_s1039" type="#_x0000_t75" style="position:absolute;left:58521;top:38393;width:2453;height: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">
                  <v:imagedata r:id="rId22" o:title=""/>
                </v:shape>
                <v:shape id="Image 37" o:spid="_x0000_s1040" type="#_x0000_t75" style="position:absolute;left:61500;top:38432;width:1443;height: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">
                  <v:imagedata r:id="rId23" o:title=""/>
                </v:shape>
                <v:shape id="Graphic 38" o:spid="_x0000_s1041" style="position:absolute;left:63216;top:37479;width:4642;height:3455;visibility:visible;mso-wrap-style:square;v-text-anchor:top" coordsize="464184,3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" path="m223240,l168706,r,95758l168440,95732r,45428l168440,278892r-15520,7861l137502,292798r-14909,3874l108572,298043,87045,293662,70573,279996,60032,256311,56324,221818r4280,-38443l73812,157060,96494,141935r32665,-4839l138391,137363r9602,762l158000,139395r10440,1765l168440,95732,123317,91313,84086,95427,50203,108978,23596,133807,6223,171742,,224612r7899,56337l29019,317969r30518,20308l95605,344462r19444,-1410l134581,338823r19457,-7099l173278,321754r1778,3048l176834,336854r1778,3163l223240,340017r,-18263l223240,298043r,-160947l223240,95758,223240,xem464146,265569l437972,210273,383679,193408r-19977,-3505l348018,184988r-10249,-7823l334098,164871r2871,-11887l346049,144640r15939,-4915l385457,138112r15494,610l417703,140284r16573,2159l449275,144830r1778,-47307l434073,95059,415886,93091,397294,91782r-18199,-469l338594,95275r-32080,12941l285381,131762r-7607,35776l284734,200367r17932,20435l327113,232206r26556,5715l375094,241554r17132,4902l403593,254546r4115,13182l405015,281406r-8623,9754l381660,297065r-21120,1994l343446,298437r-19635,-1664l302780,294347r-21310,-2895l279679,340017r18631,1955l319925,343687r22365,1206l363207,345351r43662,-5017l438467,325335r19202,-24930l464146,265569xe" fillcolor="black" stroked="f">
                  <v:path arrowok="t"/>
                </v:shape>
                <w10:wrap anchorx="page" anchory="page"/>
              </v:group>
            </w:pict>
          </mc:Fallback>
        </mc:AlternateContent>
      </w:r>
    </w:p>
    <w:p w14:paraId="5D90BAFF" w14:textId="77777777" w:rsidR="003E17E1" w:rsidRDefault="003E17E1">
      <w:pPr>
        <w:pStyle w:val="BodyText"/>
        <w:rPr>
          <w:sz w:val="20"/>
        </w:rPr>
      </w:pPr>
    </w:p>
    <w:p w14:paraId="1462C2B3" w14:textId="77777777" w:rsidR="003E17E1" w:rsidRDefault="003E17E1">
      <w:pPr>
        <w:pStyle w:val="BodyText"/>
        <w:rPr>
          <w:sz w:val="20"/>
        </w:rPr>
      </w:pPr>
    </w:p>
    <w:p w14:paraId="2BD3FC62" w14:textId="77777777" w:rsidR="003E17E1" w:rsidRDefault="003E17E1">
      <w:pPr>
        <w:pStyle w:val="BodyText"/>
        <w:rPr>
          <w:sz w:val="20"/>
        </w:rPr>
      </w:pPr>
    </w:p>
    <w:p w14:paraId="7E860DA5" w14:textId="77777777" w:rsidR="003E17E1" w:rsidRDefault="003E17E1">
      <w:pPr>
        <w:pStyle w:val="BodyText"/>
        <w:rPr>
          <w:sz w:val="20"/>
        </w:rPr>
      </w:pPr>
    </w:p>
    <w:p w14:paraId="77C66F2B" w14:textId="77777777" w:rsidR="003E17E1" w:rsidRDefault="003E17E1">
      <w:pPr>
        <w:pStyle w:val="BodyText"/>
        <w:rPr>
          <w:sz w:val="20"/>
        </w:rPr>
      </w:pPr>
    </w:p>
    <w:p w14:paraId="12A3CB1F" w14:textId="77777777" w:rsidR="003E17E1" w:rsidRDefault="003E17E1">
      <w:pPr>
        <w:pStyle w:val="BodyText"/>
        <w:rPr>
          <w:sz w:val="20"/>
        </w:rPr>
      </w:pPr>
    </w:p>
    <w:p w14:paraId="30B41989" w14:textId="77777777" w:rsidR="003E17E1" w:rsidRDefault="003E17E1">
      <w:pPr>
        <w:pStyle w:val="BodyText"/>
        <w:rPr>
          <w:sz w:val="20"/>
        </w:rPr>
      </w:pPr>
    </w:p>
    <w:p w14:paraId="08447C3B" w14:textId="77777777" w:rsidR="003E17E1" w:rsidRDefault="003E17E1">
      <w:pPr>
        <w:pStyle w:val="BodyText"/>
        <w:rPr>
          <w:sz w:val="20"/>
        </w:rPr>
      </w:pPr>
    </w:p>
    <w:p w14:paraId="465EA6A5" w14:textId="77777777" w:rsidR="003E17E1" w:rsidRDefault="003E17E1">
      <w:pPr>
        <w:pStyle w:val="BodyText"/>
        <w:rPr>
          <w:sz w:val="20"/>
        </w:rPr>
      </w:pPr>
    </w:p>
    <w:p w14:paraId="382BDF29" w14:textId="77777777" w:rsidR="003E17E1" w:rsidRDefault="003E17E1">
      <w:pPr>
        <w:pStyle w:val="BodyText"/>
        <w:rPr>
          <w:sz w:val="20"/>
        </w:rPr>
      </w:pPr>
    </w:p>
    <w:p w14:paraId="061CEBDC" w14:textId="77777777" w:rsidR="003E17E1" w:rsidRDefault="003E17E1">
      <w:pPr>
        <w:pStyle w:val="BodyText"/>
        <w:rPr>
          <w:sz w:val="20"/>
        </w:rPr>
      </w:pPr>
    </w:p>
    <w:p w14:paraId="1E9100BC" w14:textId="77777777" w:rsidR="003E17E1" w:rsidRDefault="003E17E1">
      <w:pPr>
        <w:pStyle w:val="BodyText"/>
        <w:rPr>
          <w:sz w:val="20"/>
        </w:rPr>
      </w:pPr>
    </w:p>
    <w:p w14:paraId="3BD5ED69" w14:textId="77777777" w:rsidR="003E17E1" w:rsidRDefault="003E17E1">
      <w:pPr>
        <w:pStyle w:val="BodyText"/>
        <w:rPr>
          <w:sz w:val="20"/>
        </w:rPr>
      </w:pPr>
    </w:p>
    <w:p w14:paraId="1901A911" w14:textId="77777777" w:rsidR="003E17E1" w:rsidRDefault="003E17E1">
      <w:pPr>
        <w:pStyle w:val="BodyText"/>
        <w:rPr>
          <w:sz w:val="20"/>
        </w:rPr>
      </w:pPr>
    </w:p>
    <w:p w14:paraId="6FBFB56F" w14:textId="77777777" w:rsidR="003E17E1" w:rsidRDefault="003E17E1">
      <w:pPr>
        <w:pStyle w:val="BodyText"/>
        <w:rPr>
          <w:sz w:val="20"/>
        </w:rPr>
      </w:pPr>
    </w:p>
    <w:p w14:paraId="28A04F5F" w14:textId="77777777" w:rsidR="003E17E1" w:rsidRDefault="003E17E1">
      <w:pPr>
        <w:pStyle w:val="BodyText"/>
        <w:rPr>
          <w:sz w:val="20"/>
        </w:rPr>
      </w:pPr>
    </w:p>
    <w:p w14:paraId="2911C6A8" w14:textId="77777777" w:rsidR="003E17E1" w:rsidRDefault="003E17E1">
      <w:pPr>
        <w:pStyle w:val="BodyText"/>
        <w:rPr>
          <w:sz w:val="20"/>
        </w:rPr>
      </w:pPr>
    </w:p>
    <w:p w14:paraId="29FED806" w14:textId="77777777" w:rsidR="003E17E1" w:rsidRDefault="003E17E1">
      <w:pPr>
        <w:pStyle w:val="BodyText"/>
        <w:rPr>
          <w:sz w:val="20"/>
        </w:rPr>
      </w:pPr>
    </w:p>
    <w:p w14:paraId="30B2327A" w14:textId="77777777" w:rsidR="003E17E1" w:rsidRDefault="003E17E1">
      <w:pPr>
        <w:pStyle w:val="BodyText"/>
        <w:rPr>
          <w:sz w:val="20"/>
        </w:rPr>
      </w:pPr>
    </w:p>
    <w:p w14:paraId="3F47330F" w14:textId="77777777" w:rsidR="003E17E1" w:rsidRDefault="003E17E1">
      <w:pPr>
        <w:pStyle w:val="BodyText"/>
        <w:rPr>
          <w:sz w:val="20"/>
        </w:rPr>
      </w:pPr>
    </w:p>
    <w:p w14:paraId="297E9DE4" w14:textId="77777777" w:rsidR="003E17E1" w:rsidRDefault="003E17E1">
      <w:pPr>
        <w:pStyle w:val="BodyText"/>
        <w:rPr>
          <w:sz w:val="20"/>
        </w:rPr>
      </w:pPr>
    </w:p>
    <w:p w14:paraId="797C0CB1" w14:textId="77777777" w:rsidR="003E17E1" w:rsidRDefault="003E17E1">
      <w:pPr>
        <w:pStyle w:val="BodyText"/>
        <w:rPr>
          <w:sz w:val="20"/>
        </w:rPr>
      </w:pPr>
    </w:p>
    <w:p w14:paraId="26FFCC7A" w14:textId="77777777" w:rsidR="003E17E1" w:rsidRDefault="003E17E1">
      <w:pPr>
        <w:pStyle w:val="BodyText"/>
        <w:rPr>
          <w:sz w:val="20"/>
        </w:rPr>
      </w:pPr>
    </w:p>
    <w:p w14:paraId="3E5426A2" w14:textId="77777777" w:rsidR="003E17E1" w:rsidRDefault="003E17E1">
      <w:pPr>
        <w:pStyle w:val="BodyText"/>
        <w:rPr>
          <w:sz w:val="20"/>
        </w:rPr>
      </w:pPr>
    </w:p>
    <w:p w14:paraId="3D5AE52D" w14:textId="77777777" w:rsidR="003E17E1" w:rsidRDefault="003E17E1">
      <w:pPr>
        <w:pStyle w:val="BodyText"/>
        <w:rPr>
          <w:sz w:val="20"/>
        </w:rPr>
      </w:pPr>
    </w:p>
    <w:p w14:paraId="6316BE65" w14:textId="77777777" w:rsidR="003E17E1" w:rsidRDefault="003E17E1">
      <w:pPr>
        <w:pStyle w:val="BodyText"/>
        <w:rPr>
          <w:sz w:val="20"/>
        </w:rPr>
      </w:pPr>
    </w:p>
    <w:p w14:paraId="7A931ABB" w14:textId="77777777" w:rsidR="003E17E1" w:rsidRDefault="003E17E1">
      <w:pPr>
        <w:pStyle w:val="BodyText"/>
        <w:rPr>
          <w:sz w:val="20"/>
        </w:rPr>
      </w:pPr>
    </w:p>
    <w:p w14:paraId="7875634D" w14:textId="77777777" w:rsidR="003E17E1" w:rsidRDefault="003E17E1">
      <w:pPr>
        <w:pStyle w:val="BodyText"/>
        <w:rPr>
          <w:sz w:val="20"/>
        </w:rPr>
      </w:pPr>
    </w:p>
    <w:p w14:paraId="4A6F8C6A" w14:textId="77777777" w:rsidR="003E17E1" w:rsidRDefault="003E17E1">
      <w:pPr>
        <w:pStyle w:val="BodyText"/>
        <w:rPr>
          <w:sz w:val="20"/>
        </w:rPr>
      </w:pPr>
    </w:p>
    <w:p w14:paraId="346A99B2" w14:textId="77777777" w:rsidR="003E17E1" w:rsidRDefault="003E17E1">
      <w:pPr>
        <w:pStyle w:val="BodyText"/>
        <w:rPr>
          <w:sz w:val="20"/>
        </w:rPr>
      </w:pPr>
    </w:p>
    <w:p w14:paraId="78971DAC" w14:textId="77777777" w:rsidR="003E17E1" w:rsidRDefault="003E17E1">
      <w:pPr>
        <w:pStyle w:val="BodyText"/>
        <w:rPr>
          <w:sz w:val="20"/>
        </w:rPr>
      </w:pPr>
    </w:p>
    <w:p w14:paraId="585A51C9" w14:textId="77777777" w:rsidR="003E17E1" w:rsidRDefault="003E17E1">
      <w:pPr>
        <w:pStyle w:val="BodyText"/>
        <w:rPr>
          <w:sz w:val="20"/>
        </w:rPr>
      </w:pPr>
    </w:p>
    <w:p w14:paraId="1C006111" w14:textId="77777777" w:rsidR="003E17E1" w:rsidRDefault="003E17E1">
      <w:pPr>
        <w:pStyle w:val="BodyText"/>
        <w:rPr>
          <w:sz w:val="20"/>
        </w:rPr>
      </w:pPr>
    </w:p>
    <w:p w14:paraId="559882DF" w14:textId="77777777" w:rsidR="003E17E1" w:rsidRDefault="003E17E1">
      <w:pPr>
        <w:pStyle w:val="BodyText"/>
        <w:spacing w:before="75" w:after="1"/>
        <w:rPr>
          <w:sz w:val="20"/>
        </w:rPr>
      </w:pPr>
    </w:p>
    <w:p w14:paraId="56E1799B" w14:textId="77777777" w:rsidR="003E17E1" w:rsidRDefault="00E07C4C">
      <w:pPr>
        <w:tabs>
          <w:tab w:val="left" w:pos="2224"/>
          <w:tab w:val="left" w:pos="3358"/>
          <w:tab w:val="left" w:pos="5290"/>
          <w:tab w:val="left" w:pos="7222"/>
          <w:tab w:val="left" w:pos="9385"/>
          <w:tab w:val="left" w:pos="10741"/>
        </w:tabs>
        <w:ind w:left="250"/>
        <w:rPr>
          <w:sz w:val="20"/>
        </w:rPr>
      </w:pPr>
      <w:r>
        <w:rPr>
          <w:noProof/>
          <w:sz w:val="20"/>
          <w:lang w:val="en-CA" w:eastAsia="en-CA"/>
        </w:rPr>
        <w:drawing>
          <wp:inline distT="0" distB="0" distL="0" distR="0" wp14:anchorId="0FF2856B" wp14:editId="65F52386">
            <wp:extent cx="1072161" cy="363759"/>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4" cstate="print"/>
                    <a:stretch>
                      <a:fillRect/>
                    </a:stretch>
                  </pic:blipFill>
                  <pic:spPr>
                    <a:xfrm>
                      <a:off x="0" y="0"/>
                      <a:ext cx="1072161" cy="363759"/>
                    </a:xfrm>
                    <a:prstGeom prst="rect">
                      <a:avLst/>
                    </a:prstGeom>
                  </pic:spPr>
                </pic:pic>
              </a:graphicData>
            </a:graphic>
          </wp:inline>
        </w:drawing>
      </w:r>
      <w:r>
        <w:rPr>
          <w:sz w:val="20"/>
        </w:rPr>
        <w:tab/>
      </w:r>
      <w:r>
        <w:rPr>
          <w:noProof/>
          <w:position w:val="10"/>
          <w:sz w:val="20"/>
          <w:lang w:val="en-CA" w:eastAsia="en-CA"/>
        </w:rPr>
        <w:drawing>
          <wp:inline distT="0" distB="0" distL="0" distR="0" wp14:anchorId="0860BABA" wp14:editId="01E82C65">
            <wp:extent cx="523593" cy="409575"/>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5" cstate="print"/>
                    <a:stretch>
                      <a:fillRect/>
                    </a:stretch>
                  </pic:blipFill>
                  <pic:spPr>
                    <a:xfrm>
                      <a:off x="0" y="0"/>
                      <a:ext cx="523593" cy="409575"/>
                    </a:xfrm>
                    <a:prstGeom prst="rect">
                      <a:avLst/>
                    </a:prstGeom>
                  </pic:spPr>
                </pic:pic>
              </a:graphicData>
            </a:graphic>
          </wp:inline>
        </w:drawing>
      </w:r>
      <w:r>
        <w:rPr>
          <w:position w:val="10"/>
          <w:sz w:val="20"/>
        </w:rPr>
        <w:tab/>
      </w:r>
      <w:r>
        <w:rPr>
          <w:noProof/>
          <w:sz w:val="20"/>
          <w:lang w:val="en-CA" w:eastAsia="en-CA"/>
        </w:rPr>
        <w:drawing>
          <wp:inline distT="0" distB="0" distL="0" distR="0" wp14:anchorId="42FBC25C" wp14:editId="4F5C0895">
            <wp:extent cx="1043440" cy="40205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6" cstate="print"/>
                    <a:stretch>
                      <a:fillRect/>
                    </a:stretch>
                  </pic:blipFill>
                  <pic:spPr>
                    <a:xfrm>
                      <a:off x="0" y="0"/>
                      <a:ext cx="1043440" cy="402050"/>
                    </a:xfrm>
                    <a:prstGeom prst="rect">
                      <a:avLst/>
                    </a:prstGeom>
                  </pic:spPr>
                </pic:pic>
              </a:graphicData>
            </a:graphic>
          </wp:inline>
        </w:drawing>
      </w:r>
      <w:r>
        <w:rPr>
          <w:sz w:val="20"/>
        </w:rPr>
        <w:tab/>
      </w:r>
      <w:r>
        <w:rPr>
          <w:noProof/>
          <w:position w:val="1"/>
          <w:sz w:val="20"/>
          <w:lang w:val="en-CA" w:eastAsia="en-CA"/>
        </w:rPr>
        <w:drawing>
          <wp:inline distT="0" distB="0" distL="0" distR="0" wp14:anchorId="18C21FB6" wp14:editId="6A474BF3">
            <wp:extent cx="1053285" cy="50292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7" cstate="print"/>
                    <a:stretch>
                      <a:fillRect/>
                    </a:stretch>
                  </pic:blipFill>
                  <pic:spPr>
                    <a:xfrm>
                      <a:off x="0" y="0"/>
                      <a:ext cx="1053285" cy="502920"/>
                    </a:xfrm>
                    <a:prstGeom prst="rect">
                      <a:avLst/>
                    </a:prstGeom>
                  </pic:spPr>
                </pic:pic>
              </a:graphicData>
            </a:graphic>
          </wp:inline>
        </w:drawing>
      </w:r>
      <w:r>
        <w:rPr>
          <w:position w:val="1"/>
          <w:sz w:val="20"/>
        </w:rPr>
        <w:tab/>
      </w:r>
      <w:r>
        <w:rPr>
          <w:noProof/>
          <w:position w:val="2"/>
          <w:sz w:val="20"/>
          <w:lang w:val="en-CA" w:eastAsia="en-CA"/>
        </w:rPr>
        <w:drawing>
          <wp:inline distT="0" distB="0" distL="0" distR="0" wp14:anchorId="4C39AA61" wp14:editId="5B4A23CD">
            <wp:extent cx="1158588" cy="446341"/>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8" cstate="print"/>
                    <a:stretch>
                      <a:fillRect/>
                    </a:stretch>
                  </pic:blipFill>
                  <pic:spPr>
                    <a:xfrm>
                      <a:off x="0" y="0"/>
                      <a:ext cx="1158588" cy="446341"/>
                    </a:xfrm>
                    <a:prstGeom prst="rect">
                      <a:avLst/>
                    </a:prstGeom>
                  </pic:spPr>
                </pic:pic>
              </a:graphicData>
            </a:graphic>
          </wp:inline>
        </w:drawing>
      </w:r>
      <w:r>
        <w:rPr>
          <w:position w:val="2"/>
          <w:sz w:val="20"/>
        </w:rPr>
        <w:tab/>
      </w:r>
      <w:r>
        <w:rPr>
          <w:noProof/>
          <w:position w:val="2"/>
          <w:sz w:val="20"/>
          <w:lang w:val="en-CA" w:eastAsia="en-CA"/>
        </w:rPr>
        <w:drawing>
          <wp:inline distT="0" distB="0" distL="0" distR="0" wp14:anchorId="464C6423" wp14:editId="7BAA656F">
            <wp:extent cx="663436" cy="395287"/>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9" cstate="print"/>
                    <a:stretch>
                      <a:fillRect/>
                    </a:stretch>
                  </pic:blipFill>
                  <pic:spPr>
                    <a:xfrm>
                      <a:off x="0" y="0"/>
                      <a:ext cx="663436" cy="395287"/>
                    </a:xfrm>
                    <a:prstGeom prst="rect">
                      <a:avLst/>
                    </a:prstGeom>
                  </pic:spPr>
                </pic:pic>
              </a:graphicData>
            </a:graphic>
          </wp:inline>
        </w:drawing>
      </w:r>
      <w:r>
        <w:rPr>
          <w:position w:val="2"/>
          <w:sz w:val="20"/>
        </w:rPr>
        <w:tab/>
      </w:r>
      <w:r>
        <w:rPr>
          <w:noProof/>
          <w:position w:val="1"/>
          <w:sz w:val="20"/>
          <w:lang w:val="en-CA" w:eastAsia="en-CA"/>
        </w:rPr>
        <w:drawing>
          <wp:inline distT="0" distB="0" distL="0" distR="0" wp14:anchorId="5302418B" wp14:editId="189952D5">
            <wp:extent cx="538248" cy="585787"/>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0" cstate="print"/>
                    <a:stretch>
                      <a:fillRect/>
                    </a:stretch>
                  </pic:blipFill>
                  <pic:spPr>
                    <a:xfrm>
                      <a:off x="0" y="0"/>
                      <a:ext cx="538248" cy="585787"/>
                    </a:xfrm>
                    <a:prstGeom prst="rect">
                      <a:avLst/>
                    </a:prstGeom>
                  </pic:spPr>
                </pic:pic>
              </a:graphicData>
            </a:graphic>
          </wp:inline>
        </w:drawing>
      </w:r>
    </w:p>
    <w:p w14:paraId="23030BEC" w14:textId="77777777" w:rsidR="003E17E1" w:rsidRDefault="003E17E1">
      <w:pPr>
        <w:pStyle w:val="BodyText"/>
        <w:rPr>
          <w:sz w:val="18"/>
        </w:rPr>
      </w:pPr>
    </w:p>
    <w:p w14:paraId="46ED23B1" w14:textId="77777777" w:rsidR="003E17E1" w:rsidRDefault="003E17E1">
      <w:pPr>
        <w:pStyle w:val="BodyText"/>
        <w:rPr>
          <w:sz w:val="18"/>
        </w:rPr>
      </w:pPr>
    </w:p>
    <w:p w14:paraId="127F17AB" w14:textId="77777777" w:rsidR="003E17E1" w:rsidRDefault="003E17E1">
      <w:pPr>
        <w:pStyle w:val="BodyText"/>
        <w:rPr>
          <w:sz w:val="18"/>
        </w:rPr>
      </w:pPr>
    </w:p>
    <w:p w14:paraId="30BBB0D9" w14:textId="77777777" w:rsidR="003E17E1" w:rsidRDefault="003E17E1">
      <w:pPr>
        <w:pStyle w:val="BodyText"/>
        <w:rPr>
          <w:sz w:val="18"/>
        </w:rPr>
      </w:pPr>
    </w:p>
    <w:p w14:paraId="2B7C3160" w14:textId="77777777" w:rsidR="003E17E1" w:rsidRDefault="003E17E1">
      <w:pPr>
        <w:pStyle w:val="BodyText"/>
        <w:rPr>
          <w:sz w:val="18"/>
        </w:rPr>
      </w:pPr>
    </w:p>
    <w:p w14:paraId="567F00B9" w14:textId="77777777" w:rsidR="003E17E1" w:rsidRDefault="00E07C4C">
      <w:pPr>
        <w:spacing w:before="1" w:line="278" w:lineRule="auto"/>
        <w:ind w:left="519" w:right="5440"/>
        <w:jc w:val="both"/>
        <w:rPr>
          <w:rFonts w:ascii="Century Gothic"/>
          <w:sz w:val="18"/>
        </w:rPr>
      </w:pPr>
      <w:r>
        <w:rPr>
          <w:noProof/>
          <w:lang w:val="en-CA" w:eastAsia="en-CA"/>
        </w:rPr>
        <w:drawing>
          <wp:anchor distT="0" distB="0" distL="0" distR="0" simplePos="0" relativeHeight="487399936" behindDoc="1" locked="0" layoutInCell="1" allowOverlap="1" wp14:anchorId="4D0B66FB" wp14:editId="497A8E77">
            <wp:simplePos x="0" y="0"/>
            <wp:positionH relativeFrom="page">
              <wp:posOffset>4029360</wp:posOffset>
            </wp:positionH>
            <wp:positionV relativeFrom="paragraph">
              <wp:posOffset>-292899</wp:posOffset>
            </wp:positionV>
            <wp:extent cx="3390899" cy="3505199"/>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1" cstate="print"/>
                    <a:stretch>
                      <a:fillRect/>
                    </a:stretch>
                  </pic:blipFill>
                  <pic:spPr>
                    <a:xfrm>
                      <a:off x="0" y="0"/>
                      <a:ext cx="3390899" cy="3505199"/>
                    </a:xfrm>
                    <a:prstGeom prst="rect">
                      <a:avLst/>
                    </a:prstGeom>
                  </pic:spPr>
                </pic:pic>
              </a:graphicData>
            </a:graphic>
          </wp:anchor>
        </w:drawing>
      </w:r>
      <w:r>
        <w:rPr>
          <w:rFonts w:ascii="Century Gothic"/>
          <w:sz w:val="18"/>
        </w:rPr>
        <w:t xml:space="preserve">In a typical year, public libraries in Alberta are visited more than </w:t>
      </w:r>
      <w:r>
        <w:rPr>
          <w:rFonts w:ascii="Century Gothic"/>
          <w:spacing w:val="-2"/>
          <w:w w:val="110"/>
          <w:sz w:val="18"/>
        </w:rPr>
        <w:t>20</w:t>
      </w:r>
      <w:r>
        <w:rPr>
          <w:rFonts w:ascii="Century Gothic"/>
          <w:spacing w:val="-10"/>
          <w:w w:val="110"/>
          <w:sz w:val="18"/>
        </w:rPr>
        <w:t xml:space="preserve"> </w:t>
      </w:r>
      <w:r>
        <w:rPr>
          <w:rFonts w:ascii="Century Gothic"/>
          <w:spacing w:val="-2"/>
          <w:w w:val="110"/>
          <w:sz w:val="18"/>
        </w:rPr>
        <w:t>million</w:t>
      </w:r>
      <w:r>
        <w:rPr>
          <w:rFonts w:ascii="Century Gothic"/>
          <w:spacing w:val="-10"/>
          <w:w w:val="110"/>
          <w:sz w:val="18"/>
        </w:rPr>
        <w:t xml:space="preserve"> </w:t>
      </w:r>
      <w:r>
        <w:rPr>
          <w:rFonts w:ascii="Century Gothic"/>
          <w:spacing w:val="-2"/>
          <w:w w:val="110"/>
          <w:sz w:val="18"/>
        </w:rPr>
        <w:t>times,</w:t>
      </w:r>
      <w:r>
        <w:rPr>
          <w:rFonts w:ascii="Century Gothic"/>
          <w:spacing w:val="-10"/>
          <w:w w:val="110"/>
          <w:sz w:val="18"/>
        </w:rPr>
        <w:t xml:space="preserve"> </w:t>
      </w:r>
      <w:r>
        <w:rPr>
          <w:rFonts w:ascii="Century Gothic"/>
          <w:spacing w:val="-2"/>
          <w:w w:val="110"/>
          <w:sz w:val="18"/>
        </w:rPr>
        <w:t>circulate</w:t>
      </w:r>
      <w:r>
        <w:rPr>
          <w:rFonts w:ascii="Century Gothic"/>
          <w:spacing w:val="-10"/>
          <w:w w:val="110"/>
          <w:sz w:val="18"/>
        </w:rPr>
        <w:t xml:space="preserve"> </w:t>
      </w:r>
      <w:r>
        <w:rPr>
          <w:rFonts w:ascii="Century Gothic"/>
          <w:spacing w:val="-2"/>
          <w:w w:val="110"/>
          <w:sz w:val="18"/>
        </w:rPr>
        <w:t>more</w:t>
      </w:r>
      <w:r>
        <w:rPr>
          <w:rFonts w:ascii="Century Gothic"/>
          <w:spacing w:val="-10"/>
          <w:w w:val="110"/>
          <w:sz w:val="18"/>
        </w:rPr>
        <w:t xml:space="preserve"> </w:t>
      </w:r>
      <w:r>
        <w:rPr>
          <w:rFonts w:ascii="Century Gothic"/>
          <w:spacing w:val="-2"/>
          <w:w w:val="110"/>
          <w:sz w:val="18"/>
        </w:rPr>
        <w:t>than</w:t>
      </w:r>
      <w:r>
        <w:rPr>
          <w:rFonts w:ascii="Century Gothic"/>
          <w:spacing w:val="-10"/>
          <w:w w:val="110"/>
          <w:sz w:val="18"/>
        </w:rPr>
        <w:t xml:space="preserve"> </w:t>
      </w:r>
      <w:r>
        <w:rPr>
          <w:rFonts w:ascii="Century Gothic"/>
          <w:spacing w:val="-2"/>
          <w:w w:val="110"/>
          <w:sz w:val="18"/>
        </w:rPr>
        <w:t>35</w:t>
      </w:r>
      <w:r>
        <w:rPr>
          <w:rFonts w:ascii="Century Gothic"/>
          <w:spacing w:val="-10"/>
          <w:w w:val="110"/>
          <w:sz w:val="18"/>
        </w:rPr>
        <w:t xml:space="preserve"> </w:t>
      </w:r>
      <w:r>
        <w:rPr>
          <w:rFonts w:ascii="Century Gothic"/>
          <w:spacing w:val="-2"/>
          <w:w w:val="110"/>
          <w:sz w:val="18"/>
        </w:rPr>
        <w:t>million</w:t>
      </w:r>
      <w:r>
        <w:rPr>
          <w:rFonts w:ascii="Century Gothic"/>
          <w:spacing w:val="-10"/>
          <w:w w:val="110"/>
          <w:sz w:val="18"/>
        </w:rPr>
        <w:t xml:space="preserve"> </w:t>
      </w:r>
      <w:r>
        <w:rPr>
          <w:rFonts w:ascii="Century Gothic"/>
          <w:spacing w:val="-2"/>
          <w:w w:val="110"/>
          <w:sz w:val="18"/>
        </w:rPr>
        <w:t>items,</w:t>
      </w:r>
      <w:r>
        <w:rPr>
          <w:rFonts w:ascii="Century Gothic"/>
          <w:spacing w:val="-10"/>
          <w:w w:val="110"/>
          <w:sz w:val="18"/>
        </w:rPr>
        <w:t xml:space="preserve"> </w:t>
      </w:r>
      <w:r>
        <w:rPr>
          <w:rFonts w:ascii="Century Gothic"/>
          <w:spacing w:val="-2"/>
          <w:w w:val="110"/>
          <w:sz w:val="18"/>
        </w:rPr>
        <w:t>and</w:t>
      </w:r>
      <w:r>
        <w:rPr>
          <w:rFonts w:ascii="Century Gothic"/>
          <w:spacing w:val="-10"/>
          <w:w w:val="110"/>
          <w:sz w:val="18"/>
        </w:rPr>
        <w:t xml:space="preserve"> </w:t>
      </w:r>
      <w:r>
        <w:rPr>
          <w:rFonts w:ascii="Century Gothic"/>
          <w:spacing w:val="-2"/>
          <w:w w:val="110"/>
          <w:sz w:val="18"/>
        </w:rPr>
        <w:t>offer tens</w:t>
      </w:r>
      <w:r>
        <w:rPr>
          <w:rFonts w:ascii="Century Gothic"/>
          <w:spacing w:val="-11"/>
          <w:w w:val="110"/>
          <w:sz w:val="18"/>
        </w:rPr>
        <w:t xml:space="preserve"> </w:t>
      </w:r>
      <w:r>
        <w:rPr>
          <w:rFonts w:ascii="Century Gothic"/>
          <w:spacing w:val="-2"/>
          <w:w w:val="110"/>
          <w:sz w:val="18"/>
        </w:rPr>
        <w:t>of</w:t>
      </w:r>
      <w:r>
        <w:rPr>
          <w:rFonts w:ascii="Century Gothic"/>
          <w:spacing w:val="-11"/>
          <w:w w:val="110"/>
          <w:sz w:val="18"/>
        </w:rPr>
        <w:t xml:space="preserve"> </w:t>
      </w:r>
      <w:r>
        <w:rPr>
          <w:rFonts w:ascii="Century Gothic"/>
          <w:spacing w:val="-2"/>
          <w:w w:val="110"/>
          <w:sz w:val="18"/>
        </w:rPr>
        <w:t>thousands</w:t>
      </w:r>
      <w:r>
        <w:rPr>
          <w:rFonts w:ascii="Century Gothic"/>
          <w:spacing w:val="-11"/>
          <w:w w:val="110"/>
          <w:sz w:val="18"/>
        </w:rPr>
        <w:t xml:space="preserve"> </w:t>
      </w:r>
      <w:r>
        <w:rPr>
          <w:rFonts w:ascii="Century Gothic"/>
          <w:spacing w:val="-2"/>
          <w:w w:val="110"/>
          <w:sz w:val="18"/>
        </w:rPr>
        <w:t>of</w:t>
      </w:r>
      <w:r>
        <w:rPr>
          <w:rFonts w:ascii="Century Gothic"/>
          <w:spacing w:val="-11"/>
          <w:w w:val="110"/>
          <w:sz w:val="18"/>
        </w:rPr>
        <w:t xml:space="preserve"> </w:t>
      </w:r>
      <w:r>
        <w:rPr>
          <w:rFonts w:ascii="Century Gothic"/>
          <w:spacing w:val="-2"/>
          <w:w w:val="110"/>
          <w:sz w:val="18"/>
        </w:rPr>
        <w:t>programs</w:t>
      </w:r>
      <w:r>
        <w:rPr>
          <w:rFonts w:ascii="Century Gothic"/>
          <w:spacing w:val="-11"/>
          <w:w w:val="110"/>
          <w:sz w:val="18"/>
        </w:rPr>
        <w:t xml:space="preserve"> </w:t>
      </w:r>
      <w:r>
        <w:rPr>
          <w:rFonts w:ascii="Century Gothic"/>
          <w:spacing w:val="-2"/>
          <w:w w:val="110"/>
          <w:sz w:val="18"/>
        </w:rPr>
        <w:t>for</w:t>
      </w:r>
      <w:r>
        <w:rPr>
          <w:rFonts w:ascii="Century Gothic"/>
          <w:spacing w:val="-11"/>
          <w:w w:val="110"/>
          <w:sz w:val="18"/>
        </w:rPr>
        <w:t xml:space="preserve"> </w:t>
      </w:r>
      <w:r>
        <w:rPr>
          <w:rFonts w:ascii="Century Gothic"/>
          <w:spacing w:val="-2"/>
          <w:w w:val="110"/>
          <w:sz w:val="18"/>
        </w:rPr>
        <w:t>all</w:t>
      </w:r>
      <w:r>
        <w:rPr>
          <w:rFonts w:ascii="Century Gothic"/>
          <w:spacing w:val="-11"/>
          <w:w w:val="110"/>
          <w:sz w:val="18"/>
        </w:rPr>
        <w:t xml:space="preserve"> </w:t>
      </w:r>
      <w:r>
        <w:rPr>
          <w:rFonts w:ascii="Century Gothic"/>
          <w:spacing w:val="-2"/>
          <w:w w:val="110"/>
          <w:sz w:val="18"/>
        </w:rPr>
        <w:t>ages.</w:t>
      </w:r>
      <w:r>
        <w:rPr>
          <w:rFonts w:ascii="Century Gothic"/>
          <w:spacing w:val="-11"/>
          <w:w w:val="110"/>
          <w:sz w:val="18"/>
        </w:rPr>
        <w:t xml:space="preserve"> </w:t>
      </w:r>
      <w:r>
        <w:rPr>
          <w:rFonts w:ascii="Century Gothic"/>
          <w:spacing w:val="-2"/>
          <w:w w:val="110"/>
          <w:sz w:val="18"/>
        </w:rPr>
        <w:t>Public</w:t>
      </w:r>
      <w:r>
        <w:rPr>
          <w:rFonts w:ascii="Century Gothic"/>
          <w:spacing w:val="-11"/>
          <w:w w:val="110"/>
          <w:sz w:val="18"/>
        </w:rPr>
        <w:t xml:space="preserve"> </w:t>
      </w:r>
      <w:r>
        <w:rPr>
          <w:rFonts w:ascii="Century Gothic"/>
          <w:spacing w:val="-2"/>
          <w:w w:val="110"/>
          <w:sz w:val="18"/>
        </w:rPr>
        <w:t>libraries</w:t>
      </w:r>
    </w:p>
    <w:p w14:paraId="614B92AB" w14:textId="77777777" w:rsidR="003E17E1" w:rsidRDefault="00E07C4C">
      <w:pPr>
        <w:spacing w:line="278" w:lineRule="auto"/>
        <w:ind w:left="519" w:right="5943"/>
        <w:jc w:val="both"/>
        <w:rPr>
          <w:rFonts w:ascii="Century Gothic"/>
          <w:sz w:val="18"/>
        </w:rPr>
      </w:pPr>
      <w:r>
        <w:rPr>
          <w:rFonts w:ascii="Century Gothic"/>
          <w:sz w:val="18"/>
        </w:rPr>
        <w:t xml:space="preserve">are welcoming community hubs that connect, inform, and inspire people of all ages. Libraries help to build a stronger </w:t>
      </w:r>
      <w:r>
        <w:rPr>
          <w:rFonts w:ascii="Century Gothic"/>
          <w:spacing w:val="-2"/>
          <w:w w:val="110"/>
          <w:sz w:val="18"/>
        </w:rPr>
        <w:t>province</w:t>
      </w:r>
      <w:r>
        <w:rPr>
          <w:rFonts w:ascii="Century Gothic"/>
          <w:spacing w:val="-12"/>
          <w:w w:val="110"/>
          <w:sz w:val="18"/>
        </w:rPr>
        <w:t xml:space="preserve"> </w:t>
      </w:r>
      <w:r>
        <w:rPr>
          <w:rFonts w:ascii="Century Gothic"/>
          <w:spacing w:val="-2"/>
          <w:w w:val="110"/>
          <w:sz w:val="18"/>
        </w:rPr>
        <w:t>by</w:t>
      </w:r>
      <w:r>
        <w:rPr>
          <w:rFonts w:ascii="Century Gothic"/>
          <w:spacing w:val="-12"/>
          <w:w w:val="110"/>
          <w:sz w:val="18"/>
        </w:rPr>
        <w:t xml:space="preserve"> </w:t>
      </w:r>
      <w:r>
        <w:rPr>
          <w:rFonts w:ascii="Century Gothic"/>
          <w:spacing w:val="-2"/>
          <w:w w:val="110"/>
          <w:sz w:val="18"/>
        </w:rPr>
        <w:t>creating</w:t>
      </w:r>
      <w:r>
        <w:rPr>
          <w:rFonts w:ascii="Century Gothic"/>
          <w:spacing w:val="-12"/>
          <w:w w:val="110"/>
          <w:sz w:val="18"/>
        </w:rPr>
        <w:t xml:space="preserve"> </w:t>
      </w:r>
      <w:r>
        <w:rPr>
          <w:rFonts w:ascii="Century Gothic"/>
          <w:spacing w:val="-2"/>
          <w:w w:val="110"/>
          <w:sz w:val="18"/>
        </w:rPr>
        <w:t>opportunities</w:t>
      </w:r>
      <w:r>
        <w:rPr>
          <w:rFonts w:ascii="Century Gothic"/>
          <w:spacing w:val="-11"/>
          <w:w w:val="110"/>
          <w:sz w:val="18"/>
        </w:rPr>
        <w:t xml:space="preserve"> </w:t>
      </w:r>
      <w:r>
        <w:rPr>
          <w:rFonts w:ascii="Century Gothic"/>
          <w:spacing w:val="-2"/>
          <w:w w:val="110"/>
          <w:sz w:val="18"/>
        </w:rPr>
        <w:t>for</w:t>
      </w:r>
      <w:r>
        <w:rPr>
          <w:rFonts w:ascii="Century Gothic"/>
          <w:spacing w:val="-12"/>
          <w:w w:val="110"/>
          <w:sz w:val="18"/>
        </w:rPr>
        <w:t xml:space="preserve"> </w:t>
      </w:r>
      <w:r>
        <w:rPr>
          <w:rFonts w:ascii="Century Gothic"/>
          <w:spacing w:val="-2"/>
          <w:w w:val="110"/>
          <w:sz w:val="18"/>
        </w:rPr>
        <w:t>all.</w:t>
      </w:r>
    </w:p>
    <w:p w14:paraId="2B46A5AE" w14:textId="77777777" w:rsidR="003E17E1" w:rsidRDefault="00E07C4C">
      <w:pPr>
        <w:spacing w:before="175"/>
        <w:ind w:left="519"/>
        <w:jc w:val="both"/>
        <w:rPr>
          <w:rFonts w:ascii="Century Gothic"/>
        </w:rPr>
      </w:pPr>
      <w:r>
        <w:rPr>
          <w:rFonts w:ascii="Century Gothic"/>
          <w:color w:val="008C45"/>
        </w:rPr>
        <w:t>Libraries</w:t>
      </w:r>
      <w:r>
        <w:rPr>
          <w:rFonts w:ascii="Century Gothic"/>
          <w:color w:val="008C45"/>
          <w:spacing w:val="36"/>
        </w:rPr>
        <w:t xml:space="preserve"> </w:t>
      </w:r>
      <w:r>
        <w:rPr>
          <w:rFonts w:ascii="Century Gothic"/>
          <w:color w:val="008C45"/>
        </w:rPr>
        <w:t>Deliver</w:t>
      </w:r>
      <w:r>
        <w:rPr>
          <w:rFonts w:ascii="Century Gothic"/>
          <w:color w:val="008C45"/>
          <w:spacing w:val="37"/>
        </w:rPr>
        <w:t xml:space="preserve"> </w:t>
      </w:r>
      <w:r>
        <w:rPr>
          <w:rFonts w:ascii="Century Gothic"/>
          <w:color w:val="008C45"/>
        </w:rPr>
        <w:t>Value</w:t>
      </w:r>
      <w:r>
        <w:rPr>
          <w:rFonts w:ascii="Century Gothic"/>
          <w:color w:val="008C45"/>
          <w:spacing w:val="37"/>
        </w:rPr>
        <w:t xml:space="preserve"> </w:t>
      </w:r>
      <w:r>
        <w:rPr>
          <w:rFonts w:ascii="Century Gothic"/>
          <w:color w:val="008C45"/>
        </w:rPr>
        <w:t>Beyond</w:t>
      </w:r>
      <w:r>
        <w:rPr>
          <w:rFonts w:ascii="Century Gothic"/>
          <w:color w:val="008C45"/>
          <w:spacing w:val="36"/>
        </w:rPr>
        <w:t xml:space="preserve"> </w:t>
      </w:r>
      <w:r>
        <w:rPr>
          <w:rFonts w:ascii="Century Gothic"/>
          <w:color w:val="008C45"/>
          <w:spacing w:val="-4"/>
        </w:rPr>
        <w:t>Words</w:t>
      </w:r>
    </w:p>
    <w:p w14:paraId="504ECBD7" w14:textId="77777777" w:rsidR="003E17E1" w:rsidRDefault="00E07C4C">
      <w:pPr>
        <w:spacing w:before="199" w:line="278" w:lineRule="auto"/>
        <w:ind w:left="519" w:right="6258"/>
        <w:rPr>
          <w:rFonts w:ascii="Century Gothic"/>
          <w:sz w:val="18"/>
        </w:rPr>
      </w:pPr>
      <w:r>
        <w:rPr>
          <w:rFonts w:ascii="Century Gothic"/>
          <w:sz w:val="18"/>
        </w:rPr>
        <w:t>Libraries are one of the most effective and impactful uses of public funding. Strong libraries equal strong</w:t>
      </w:r>
    </w:p>
    <w:p w14:paraId="79EEE9D1" w14:textId="25DD6D47" w:rsidR="003E17E1" w:rsidRDefault="00E07C4C">
      <w:pPr>
        <w:spacing w:line="278" w:lineRule="auto"/>
        <w:ind w:left="519" w:right="5724"/>
        <w:rPr>
          <w:rFonts w:ascii="Century Gothic" w:hAnsi="Century Gothic"/>
          <w:sz w:val="18"/>
        </w:rPr>
      </w:pPr>
      <w:r>
        <w:rPr>
          <w:rFonts w:ascii="Century Gothic" w:hAnsi="Century Gothic"/>
          <w:spacing w:val="-2"/>
          <w:w w:val="110"/>
          <w:sz w:val="18"/>
        </w:rPr>
        <w:t>communities.</w:t>
      </w:r>
      <w:r>
        <w:rPr>
          <w:rFonts w:ascii="Century Gothic" w:hAnsi="Century Gothic"/>
          <w:spacing w:val="-12"/>
          <w:w w:val="110"/>
          <w:sz w:val="18"/>
        </w:rPr>
        <w:t xml:space="preserve"> </w:t>
      </w:r>
      <w:r>
        <w:rPr>
          <w:rFonts w:ascii="Century Gothic" w:hAnsi="Century Gothic"/>
          <w:spacing w:val="-2"/>
          <w:w w:val="110"/>
          <w:sz w:val="18"/>
        </w:rPr>
        <w:t>Libraries</w:t>
      </w:r>
      <w:r>
        <w:rPr>
          <w:rFonts w:ascii="Century Gothic" w:hAnsi="Century Gothic"/>
          <w:spacing w:val="-12"/>
          <w:w w:val="110"/>
          <w:sz w:val="18"/>
        </w:rPr>
        <w:t xml:space="preserve"> </w:t>
      </w:r>
      <w:r>
        <w:rPr>
          <w:rFonts w:ascii="Century Gothic" w:hAnsi="Century Gothic"/>
          <w:spacing w:val="-2"/>
          <w:w w:val="110"/>
          <w:sz w:val="18"/>
        </w:rPr>
        <w:t>help</w:t>
      </w:r>
      <w:r>
        <w:rPr>
          <w:rFonts w:ascii="Century Gothic" w:hAnsi="Century Gothic"/>
          <w:spacing w:val="-12"/>
          <w:w w:val="110"/>
          <w:sz w:val="18"/>
        </w:rPr>
        <w:t xml:space="preserve"> </w:t>
      </w:r>
      <w:r>
        <w:rPr>
          <w:rFonts w:ascii="Century Gothic" w:hAnsi="Century Gothic"/>
          <w:spacing w:val="-2"/>
          <w:w w:val="110"/>
          <w:sz w:val="18"/>
        </w:rPr>
        <w:t>ensure</w:t>
      </w:r>
      <w:r>
        <w:rPr>
          <w:rFonts w:ascii="Century Gothic" w:hAnsi="Century Gothic"/>
          <w:spacing w:val="-11"/>
          <w:w w:val="110"/>
          <w:sz w:val="18"/>
        </w:rPr>
        <w:t xml:space="preserve"> </w:t>
      </w:r>
      <w:r>
        <w:rPr>
          <w:rFonts w:ascii="Century Gothic" w:hAnsi="Century Gothic"/>
          <w:spacing w:val="-2"/>
          <w:w w:val="110"/>
          <w:sz w:val="18"/>
        </w:rPr>
        <w:t>that</w:t>
      </w:r>
      <w:r>
        <w:rPr>
          <w:rFonts w:ascii="Century Gothic" w:hAnsi="Century Gothic"/>
          <w:spacing w:val="-12"/>
          <w:w w:val="110"/>
          <w:sz w:val="18"/>
        </w:rPr>
        <w:t xml:space="preserve"> </w:t>
      </w:r>
      <w:r>
        <w:rPr>
          <w:rFonts w:ascii="Century Gothic" w:hAnsi="Century Gothic"/>
          <w:spacing w:val="-2"/>
          <w:w w:val="110"/>
          <w:sz w:val="18"/>
        </w:rPr>
        <w:t>all</w:t>
      </w:r>
      <w:r>
        <w:rPr>
          <w:rFonts w:ascii="Century Gothic" w:hAnsi="Century Gothic"/>
          <w:spacing w:val="-12"/>
          <w:w w:val="110"/>
          <w:sz w:val="18"/>
        </w:rPr>
        <w:t xml:space="preserve"> </w:t>
      </w:r>
      <w:r>
        <w:rPr>
          <w:rFonts w:ascii="Century Gothic" w:hAnsi="Century Gothic"/>
          <w:spacing w:val="-2"/>
          <w:w w:val="110"/>
          <w:sz w:val="18"/>
        </w:rPr>
        <w:t>Albertans</w:t>
      </w:r>
      <w:r>
        <w:rPr>
          <w:rFonts w:ascii="Century Gothic" w:hAnsi="Century Gothic"/>
          <w:spacing w:val="-11"/>
          <w:w w:val="110"/>
          <w:sz w:val="18"/>
        </w:rPr>
        <w:t xml:space="preserve"> </w:t>
      </w:r>
      <w:r>
        <w:rPr>
          <w:rFonts w:ascii="Century Gothic" w:hAnsi="Century Gothic"/>
          <w:spacing w:val="-2"/>
          <w:w w:val="110"/>
          <w:sz w:val="18"/>
        </w:rPr>
        <w:t xml:space="preserve">have </w:t>
      </w:r>
      <w:r>
        <w:rPr>
          <w:rFonts w:ascii="Century Gothic" w:hAnsi="Century Gothic"/>
          <w:sz w:val="18"/>
        </w:rPr>
        <w:t xml:space="preserve">access to broadband internet, authoritative information, technology, tools, and services needed to help our province thrive. Equitable access to resources and materials provided by libraries ‘levels the playing field’ and enables all Albertans </w:t>
      </w:r>
      <w:r>
        <w:rPr>
          <w:rFonts w:ascii="Century Gothic" w:hAnsi="Century Gothic"/>
          <w:w w:val="110"/>
          <w:sz w:val="18"/>
        </w:rPr>
        <w:t>to</w:t>
      </w:r>
      <w:r>
        <w:rPr>
          <w:rFonts w:ascii="Century Gothic" w:hAnsi="Century Gothic"/>
          <w:spacing w:val="-7"/>
          <w:w w:val="110"/>
          <w:sz w:val="18"/>
        </w:rPr>
        <w:t xml:space="preserve"> </w:t>
      </w:r>
      <w:r>
        <w:rPr>
          <w:rFonts w:ascii="Century Gothic" w:hAnsi="Century Gothic"/>
          <w:w w:val="110"/>
          <w:sz w:val="18"/>
        </w:rPr>
        <w:t>learn,</w:t>
      </w:r>
      <w:r>
        <w:rPr>
          <w:rFonts w:ascii="Century Gothic" w:hAnsi="Century Gothic"/>
          <w:spacing w:val="-7"/>
          <w:w w:val="110"/>
          <w:sz w:val="18"/>
        </w:rPr>
        <w:t xml:space="preserve"> </w:t>
      </w:r>
      <w:r>
        <w:rPr>
          <w:rFonts w:ascii="Century Gothic" w:hAnsi="Century Gothic"/>
          <w:w w:val="110"/>
          <w:sz w:val="18"/>
        </w:rPr>
        <w:t>grow</w:t>
      </w:r>
      <w:r w:rsidR="00E83477">
        <w:rPr>
          <w:rFonts w:ascii="Century Gothic" w:hAnsi="Century Gothic"/>
          <w:w w:val="110"/>
          <w:sz w:val="18"/>
        </w:rPr>
        <w:t>,</w:t>
      </w:r>
      <w:r>
        <w:rPr>
          <w:rFonts w:ascii="Century Gothic" w:hAnsi="Century Gothic"/>
          <w:spacing w:val="-7"/>
          <w:w w:val="110"/>
          <w:sz w:val="18"/>
        </w:rPr>
        <w:t xml:space="preserve"> </w:t>
      </w:r>
      <w:r>
        <w:rPr>
          <w:rFonts w:ascii="Century Gothic" w:hAnsi="Century Gothic"/>
          <w:w w:val="110"/>
          <w:sz w:val="18"/>
        </w:rPr>
        <w:t>and</w:t>
      </w:r>
      <w:r>
        <w:rPr>
          <w:rFonts w:ascii="Century Gothic" w:hAnsi="Century Gothic"/>
          <w:spacing w:val="-7"/>
          <w:w w:val="110"/>
          <w:sz w:val="18"/>
        </w:rPr>
        <w:t xml:space="preserve"> </w:t>
      </w:r>
      <w:r>
        <w:rPr>
          <w:rFonts w:ascii="Century Gothic" w:hAnsi="Century Gothic"/>
          <w:w w:val="110"/>
          <w:sz w:val="18"/>
        </w:rPr>
        <w:t>flourish.</w:t>
      </w:r>
    </w:p>
    <w:p w14:paraId="5D8CFAA6" w14:textId="77777777" w:rsidR="003E17E1" w:rsidRDefault="00E07C4C">
      <w:pPr>
        <w:spacing w:before="183"/>
        <w:ind w:left="519"/>
        <w:rPr>
          <w:rFonts w:ascii="Century Gothic"/>
        </w:rPr>
      </w:pPr>
      <w:r>
        <w:rPr>
          <w:rFonts w:ascii="Century Gothic"/>
          <w:color w:val="008C45"/>
        </w:rPr>
        <w:t>Libraries</w:t>
      </w:r>
      <w:r>
        <w:rPr>
          <w:rFonts w:ascii="Century Gothic"/>
          <w:color w:val="008C45"/>
          <w:spacing w:val="23"/>
        </w:rPr>
        <w:t xml:space="preserve"> </w:t>
      </w:r>
      <w:r>
        <w:rPr>
          <w:rFonts w:ascii="Century Gothic"/>
          <w:color w:val="008C45"/>
        </w:rPr>
        <w:t>are</w:t>
      </w:r>
      <w:r>
        <w:rPr>
          <w:rFonts w:ascii="Century Gothic"/>
          <w:color w:val="008C45"/>
          <w:spacing w:val="24"/>
        </w:rPr>
        <w:t xml:space="preserve"> </w:t>
      </w:r>
      <w:r>
        <w:rPr>
          <w:rFonts w:ascii="Century Gothic"/>
          <w:color w:val="008C45"/>
        </w:rPr>
        <w:t>the</w:t>
      </w:r>
      <w:r>
        <w:rPr>
          <w:rFonts w:ascii="Century Gothic"/>
          <w:color w:val="008C45"/>
          <w:spacing w:val="23"/>
        </w:rPr>
        <w:t xml:space="preserve"> </w:t>
      </w:r>
      <w:r>
        <w:rPr>
          <w:rFonts w:ascii="Century Gothic"/>
          <w:color w:val="008C45"/>
        </w:rPr>
        <w:t>heart</w:t>
      </w:r>
      <w:r>
        <w:rPr>
          <w:rFonts w:ascii="Century Gothic"/>
          <w:color w:val="008C45"/>
          <w:spacing w:val="24"/>
        </w:rPr>
        <w:t xml:space="preserve"> </w:t>
      </w:r>
      <w:r>
        <w:rPr>
          <w:rFonts w:ascii="Century Gothic"/>
          <w:color w:val="008C45"/>
        </w:rPr>
        <w:t>of</w:t>
      </w:r>
      <w:r>
        <w:rPr>
          <w:rFonts w:ascii="Century Gothic"/>
          <w:color w:val="008C45"/>
          <w:spacing w:val="23"/>
        </w:rPr>
        <w:t xml:space="preserve"> </w:t>
      </w:r>
      <w:r>
        <w:rPr>
          <w:rFonts w:ascii="Century Gothic"/>
          <w:color w:val="008C45"/>
        </w:rPr>
        <w:t>rural</w:t>
      </w:r>
      <w:r>
        <w:rPr>
          <w:rFonts w:ascii="Century Gothic"/>
          <w:color w:val="008C45"/>
          <w:spacing w:val="24"/>
        </w:rPr>
        <w:t xml:space="preserve"> </w:t>
      </w:r>
      <w:r>
        <w:rPr>
          <w:rFonts w:ascii="Century Gothic"/>
          <w:color w:val="008C45"/>
          <w:spacing w:val="-2"/>
        </w:rPr>
        <w:t>Alberta</w:t>
      </w:r>
    </w:p>
    <w:p w14:paraId="047898BC" w14:textId="77777777" w:rsidR="003E17E1" w:rsidRDefault="003E17E1">
      <w:pPr>
        <w:rPr>
          <w:rFonts w:ascii="Century Gothic"/>
        </w:rPr>
        <w:sectPr w:rsidR="003E17E1">
          <w:pgSz w:w="12240" w:h="15840"/>
          <w:pgMar w:top="0" w:right="340" w:bottom="280" w:left="200" w:header="720" w:footer="720" w:gutter="0"/>
          <w:cols w:space="720"/>
        </w:sectPr>
      </w:pPr>
    </w:p>
    <w:p w14:paraId="21882364" w14:textId="77777777" w:rsidR="003E17E1" w:rsidRDefault="00701EF3">
      <w:pPr>
        <w:pStyle w:val="BodyText"/>
        <w:spacing w:before="133" w:after="1"/>
        <w:rPr>
          <w:rFonts w:ascii="Century Gothic"/>
          <w:sz w:val="20"/>
        </w:rPr>
      </w:pPr>
      <w:r>
        <w:rPr>
          <w:noProof/>
          <w:lang w:val="en-CA" w:eastAsia="en-CA"/>
        </w:rPr>
        <w:lastRenderedPageBreak/>
        <w:drawing>
          <wp:anchor distT="0" distB="0" distL="114300" distR="114300" simplePos="0" relativeHeight="251659776" behindDoc="0" locked="0" layoutInCell="1" allowOverlap="1" wp14:anchorId="7DB8388E" wp14:editId="1F5E8AD0">
            <wp:simplePos x="0" y="0"/>
            <wp:positionH relativeFrom="column">
              <wp:posOffset>4254500</wp:posOffset>
            </wp:positionH>
            <wp:positionV relativeFrom="paragraph">
              <wp:posOffset>82550</wp:posOffset>
            </wp:positionV>
            <wp:extent cx="2513965" cy="1638300"/>
            <wp:effectExtent l="0" t="0" r="63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7634" cy="16406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CA" w:eastAsia="en-CA"/>
        </w:rPr>
        <mc:AlternateContent>
          <mc:Choice Requires="wpg">
            <w:drawing>
              <wp:anchor distT="0" distB="0" distL="0" distR="0" simplePos="0" relativeHeight="251657728" behindDoc="0" locked="0" layoutInCell="1" allowOverlap="1" wp14:anchorId="08FFFE58" wp14:editId="5FCD32F5">
                <wp:simplePos x="0" y="0"/>
                <wp:positionH relativeFrom="page">
                  <wp:posOffset>4029075</wp:posOffset>
                </wp:positionH>
                <wp:positionV relativeFrom="paragraph">
                  <wp:posOffset>-3175</wp:posOffset>
                </wp:positionV>
                <wp:extent cx="3285490" cy="344360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5490" cy="3443605"/>
                          <a:chOff x="0" y="0"/>
                          <a:chExt cx="3286124" cy="3443609"/>
                        </a:xfrm>
                      </wpg:grpSpPr>
                      <pic:pic xmlns:pic="http://schemas.openxmlformats.org/drawingml/2006/picture">
                        <pic:nvPicPr>
                          <pic:cNvPr id="51" name="Image 51"/>
                          <pic:cNvPicPr/>
                        </pic:nvPicPr>
                        <pic:blipFill>
                          <a:blip r:embed="rId33" cstate="print"/>
                          <a:stretch>
                            <a:fillRect/>
                          </a:stretch>
                        </pic:blipFill>
                        <pic:spPr>
                          <a:xfrm>
                            <a:off x="0" y="1741932"/>
                            <a:ext cx="3286124" cy="1599056"/>
                          </a:xfrm>
                          <a:prstGeom prst="rect">
                            <a:avLst/>
                          </a:prstGeom>
                        </pic:spPr>
                      </pic:pic>
                      <pic:pic xmlns:pic="http://schemas.openxmlformats.org/drawingml/2006/picture">
                        <pic:nvPicPr>
                          <pic:cNvPr id="52" name="Image 52"/>
                          <pic:cNvPicPr/>
                        </pic:nvPicPr>
                        <pic:blipFill>
                          <a:blip r:embed="rId34" cstate="print"/>
                          <a:stretch>
                            <a:fillRect/>
                          </a:stretch>
                        </pic:blipFill>
                        <pic:spPr>
                          <a:xfrm>
                            <a:off x="307847" y="0"/>
                            <a:ext cx="2676524" cy="1789556"/>
                          </a:xfrm>
                          <a:prstGeom prst="rect">
                            <a:avLst/>
                          </a:prstGeom>
                        </pic:spPr>
                      </pic:pic>
                      <wps:wsp>
                        <wps:cNvPr id="54" name="Textbox 54"/>
                        <wps:cNvSpPr txBox="1"/>
                        <wps:spPr>
                          <a:xfrm>
                            <a:off x="4603" y="3230249"/>
                            <a:ext cx="717550" cy="213360"/>
                          </a:xfrm>
                          <a:prstGeom prst="rect">
                            <a:avLst/>
                          </a:prstGeom>
                        </wps:spPr>
                        <wps:txbx>
                          <w:txbxContent>
                            <w:p w14:paraId="71D73CFD" w14:textId="77777777" w:rsidR="003E17E1" w:rsidRDefault="00E07C4C">
                              <w:pPr>
                                <w:spacing w:line="335" w:lineRule="exact"/>
                                <w:rPr>
                                  <w:b/>
                                  <w:sz w:val="30"/>
                                </w:rPr>
                              </w:pPr>
                              <w:r>
                                <w:rPr>
                                  <w:b/>
                                  <w:color w:val="FDFDFD"/>
                                  <w:spacing w:val="-2"/>
                                  <w:w w:val="120"/>
                                  <w:sz w:val="30"/>
                                  <w:shd w:val="clear" w:color="auto" w:fill="008C44"/>
                                </w:rPr>
                                <w:t>Health</w:t>
                              </w:r>
                            </w:p>
                          </w:txbxContent>
                        </wps:txbx>
                        <wps:bodyPr wrap="square" lIns="0" tIns="0" rIns="0" bIns="0" rtlCol="0">
                          <a:noAutofit/>
                        </wps:bodyPr>
                      </wps:wsp>
                    </wpg:wgp>
                  </a:graphicData>
                </a:graphic>
              </wp:anchor>
            </w:drawing>
          </mc:Choice>
          <mc:Fallback>
            <w:pict>
              <v:group w14:anchorId="08FFFE58" id="Group 50" o:spid="_x0000_s1026" style="position:absolute;margin-left:317.25pt;margin-top:-.25pt;width:258.7pt;height:271.15pt;z-index:251657728;mso-wrap-distance-left:0;mso-wrap-distance-right:0;mso-position-horizontal-relative:page" coordsize="32861,34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">
                <v:shape id="Image 51" o:spid="_x0000_s1027" type="#_x0000_t75" style="position:absolute;top:17419;width:32861;height:15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">
                  <v:imagedata r:id="rId35" o:title=""/>
                </v:shape>
                <v:shape id="Image 52" o:spid="_x0000_s1028" type="#_x0000_t75" style="position:absolute;left:3078;width:26765;height:17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">
                  <v:imagedata r:id="rId36" o:title=""/>
                </v:shape>
                <v:shapetype id="_x0000_t202" coordsize="21600,21600" o:spt="202" path="m,l,21600r21600,l21600,xe">
                  <v:stroke joinstyle="miter"/>
                  <v:path gradientshapeok="t" o:connecttype="rect"/>
                </v:shapetype>
                <v:shape id="Textbox 54" o:spid="_x0000_s1029" type="#_x0000_t202" style="position:absolute;left:46;top:32302;width:7175;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71D73CFD" w14:textId="77777777" w:rsidR="003E17E1" w:rsidRDefault="00E07C4C">
                        <w:pPr>
                          <w:spacing w:line="335" w:lineRule="exact"/>
                          <w:rPr>
                            <w:b/>
                            <w:sz w:val="30"/>
                          </w:rPr>
                        </w:pPr>
                        <w:r>
                          <w:rPr>
                            <w:b/>
                            <w:color w:val="FDFDFD"/>
                            <w:spacing w:val="-2"/>
                            <w:w w:val="120"/>
                            <w:sz w:val="30"/>
                            <w:shd w:val="clear" w:color="auto" w:fill="008C44"/>
                          </w:rPr>
                          <w:t>Health</w:t>
                        </w:r>
                      </w:p>
                    </w:txbxContent>
                  </v:textbox>
                </v:shape>
                <w10:wrap anchorx="page"/>
              </v:group>
            </w:pict>
          </mc:Fallback>
        </mc:AlternateContent>
      </w:r>
    </w:p>
    <w:p w14:paraId="7EC2648D" w14:textId="77777777" w:rsidR="003E17E1" w:rsidRDefault="00E07C4C">
      <w:pPr>
        <w:pStyle w:val="BodyText"/>
        <w:ind w:left="517"/>
        <w:rPr>
          <w:rFonts w:ascii="Century Gothic"/>
          <w:sz w:val="20"/>
        </w:rPr>
      </w:pPr>
      <w:r>
        <w:rPr>
          <w:rFonts w:ascii="Century Gothic"/>
          <w:noProof/>
          <w:sz w:val="20"/>
          <w:lang w:val="en-CA" w:eastAsia="en-CA"/>
        </w:rPr>
        <mc:AlternateContent>
          <mc:Choice Requires="wpg">
            <w:drawing>
              <wp:inline distT="0" distB="0" distL="0" distR="0" wp14:anchorId="5E28DBA9" wp14:editId="607FC97F">
                <wp:extent cx="3286125" cy="1703070"/>
                <wp:effectExtent l="0" t="0" r="0" b="1905"/>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6125" cy="1703070"/>
                          <a:chOff x="0" y="0"/>
                          <a:chExt cx="3286125" cy="1703070"/>
                        </a:xfrm>
                      </wpg:grpSpPr>
                      <pic:pic xmlns:pic="http://schemas.openxmlformats.org/drawingml/2006/picture">
                        <pic:nvPicPr>
                          <pic:cNvPr id="48" name="Image 48"/>
                          <pic:cNvPicPr/>
                        </pic:nvPicPr>
                        <pic:blipFill>
                          <a:blip r:embed="rId37" cstate="print"/>
                          <a:stretch>
                            <a:fillRect/>
                          </a:stretch>
                        </pic:blipFill>
                        <pic:spPr>
                          <a:xfrm>
                            <a:off x="0" y="0"/>
                            <a:ext cx="3286124" cy="1600199"/>
                          </a:xfrm>
                          <a:prstGeom prst="rect">
                            <a:avLst/>
                          </a:prstGeom>
                        </pic:spPr>
                      </pic:pic>
                      <wps:wsp>
                        <wps:cNvPr id="49" name="Textbox 49"/>
                        <wps:cNvSpPr txBox="1"/>
                        <wps:spPr>
                          <a:xfrm>
                            <a:off x="0" y="0"/>
                            <a:ext cx="3286125" cy="1703070"/>
                          </a:xfrm>
                          <a:prstGeom prst="rect">
                            <a:avLst/>
                          </a:prstGeom>
                        </wps:spPr>
                        <wps:txbx>
                          <w:txbxContent>
                            <w:p w14:paraId="162C5B18" w14:textId="77777777" w:rsidR="003E17E1" w:rsidRDefault="003E17E1">
                              <w:pPr>
                                <w:rPr>
                                  <w:rFonts w:ascii="Century Gothic"/>
                                  <w:sz w:val="30"/>
                                </w:rPr>
                              </w:pPr>
                            </w:p>
                            <w:p w14:paraId="3EAF5C52" w14:textId="77777777" w:rsidR="003E17E1" w:rsidRDefault="003E17E1">
                              <w:pPr>
                                <w:rPr>
                                  <w:rFonts w:ascii="Century Gothic"/>
                                  <w:sz w:val="30"/>
                                </w:rPr>
                              </w:pPr>
                            </w:p>
                            <w:p w14:paraId="68757CE5" w14:textId="77777777" w:rsidR="003E17E1" w:rsidRDefault="003E17E1">
                              <w:pPr>
                                <w:rPr>
                                  <w:rFonts w:ascii="Century Gothic"/>
                                  <w:sz w:val="30"/>
                                </w:rPr>
                              </w:pPr>
                            </w:p>
                            <w:p w14:paraId="7E45457D" w14:textId="77777777" w:rsidR="003E17E1" w:rsidRDefault="003E17E1">
                              <w:pPr>
                                <w:rPr>
                                  <w:rFonts w:ascii="Century Gothic"/>
                                  <w:sz w:val="30"/>
                                </w:rPr>
                              </w:pPr>
                            </w:p>
                            <w:p w14:paraId="4287C69E" w14:textId="77777777" w:rsidR="003E17E1" w:rsidRDefault="003E17E1">
                              <w:pPr>
                                <w:rPr>
                                  <w:rFonts w:ascii="Century Gothic"/>
                                  <w:sz w:val="30"/>
                                </w:rPr>
                              </w:pPr>
                            </w:p>
                            <w:p w14:paraId="6DDB7F20" w14:textId="77777777" w:rsidR="003E17E1" w:rsidRDefault="003E17E1">
                              <w:pPr>
                                <w:spacing w:before="129"/>
                                <w:rPr>
                                  <w:rFonts w:ascii="Century Gothic"/>
                                  <w:sz w:val="30"/>
                                </w:rPr>
                              </w:pPr>
                            </w:p>
                            <w:p w14:paraId="18A8E5C4" w14:textId="77777777" w:rsidR="003E17E1" w:rsidRDefault="00E07C4C">
                              <w:pPr>
                                <w:rPr>
                                  <w:b/>
                                  <w:sz w:val="30"/>
                                </w:rPr>
                              </w:pPr>
                              <w:r>
                                <w:rPr>
                                  <w:b/>
                                  <w:color w:val="FDFDFD"/>
                                  <w:w w:val="110"/>
                                  <w:sz w:val="30"/>
                                  <w:shd w:val="clear" w:color="auto" w:fill="008C44"/>
                                </w:rPr>
                                <w:t>Economic</w:t>
                              </w:r>
                              <w:r>
                                <w:rPr>
                                  <w:b/>
                                  <w:color w:val="FDFDFD"/>
                                  <w:spacing w:val="28"/>
                                  <w:w w:val="115"/>
                                  <w:sz w:val="30"/>
                                </w:rPr>
                                <w:t xml:space="preserve"> </w:t>
                              </w:r>
                              <w:r>
                                <w:rPr>
                                  <w:b/>
                                  <w:color w:val="FDFDFD"/>
                                  <w:spacing w:val="-2"/>
                                  <w:w w:val="115"/>
                                  <w:sz w:val="30"/>
                                  <w:shd w:val="clear" w:color="auto" w:fill="008C44"/>
                                </w:rPr>
                                <w:t>Development</w:t>
                              </w:r>
                            </w:p>
                          </w:txbxContent>
                        </wps:txbx>
                        <wps:bodyPr wrap="square" lIns="0" tIns="0" rIns="0" bIns="0" rtlCol="0">
                          <a:noAutofit/>
                        </wps:bodyPr>
                      </wps:wsp>
                    </wpg:wgp>
                  </a:graphicData>
                </a:graphic>
              </wp:inline>
            </w:drawing>
          </mc:Choice>
          <mc:Fallback>
            <w:pict>
              <v:group w14:anchorId="5E28DBA9" id="Group 47" o:spid="_x0000_s1030" style="width:258.75pt;height:134.1pt;mso-position-horizontal-relative:char;mso-position-vertical-relative:line" coordsize="32861,17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">
                <v:shape id="Image 48" o:spid="_x0000_s1031" type="#_x0000_t75" style="position:absolute;width:32861;height:1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">
                  <v:imagedata r:id="rId38" o:title=""/>
                </v:shape>
                <v:shape id="Textbox 49" o:spid="_x0000_s1032" type="#_x0000_t202" style="position:absolute;width:32861;height:17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62C5B18" w14:textId="77777777" w:rsidR="003E17E1" w:rsidRDefault="003E17E1">
                        <w:pPr>
                          <w:rPr>
                            <w:rFonts w:ascii="Century Gothic"/>
                            <w:sz w:val="30"/>
                          </w:rPr>
                        </w:pPr>
                      </w:p>
                      <w:p w14:paraId="3EAF5C52" w14:textId="77777777" w:rsidR="003E17E1" w:rsidRDefault="003E17E1">
                        <w:pPr>
                          <w:rPr>
                            <w:rFonts w:ascii="Century Gothic"/>
                            <w:sz w:val="30"/>
                          </w:rPr>
                        </w:pPr>
                      </w:p>
                      <w:p w14:paraId="68757CE5" w14:textId="77777777" w:rsidR="003E17E1" w:rsidRDefault="003E17E1">
                        <w:pPr>
                          <w:rPr>
                            <w:rFonts w:ascii="Century Gothic"/>
                            <w:sz w:val="30"/>
                          </w:rPr>
                        </w:pPr>
                      </w:p>
                      <w:p w14:paraId="7E45457D" w14:textId="77777777" w:rsidR="003E17E1" w:rsidRDefault="003E17E1">
                        <w:pPr>
                          <w:rPr>
                            <w:rFonts w:ascii="Century Gothic"/>
                            <w:sz w:val="30"/>
                          </w:rPr>
                        </w:pPr>
                      </w:p>
                      <w:p w14:paraId="4287C69E" w14:textId="77777777" w:rsidR="003E17E1" w:rsidRDefault="003E17E1">
                        <w:pPr>
                          <w:rPr>
                            <w:rFonts w:ascii="Century Gothic"/>
                            <w:sz w:val="30"/>
                          </w:rPr>
                        </w:pPr>
                      </w:p>
                      <w:p w14:paraId="6DDB7F20" w14:textId="77777777" w:rsidR="003E17E1" w:rsidRDefault="003E17E1">
                        <w:pPr>
                          <w:spacing w:before="129"/>
                          <w:rPr>
                            <w:rFonts w:ascii="Century Gothic"/>
                            <w:sz w:val="30"/>
                          </w:rPr>
                        </w:pPr>
                      </w:p>
                      <w:p w14:paraId="18A8E5C4" w14:textId="77777777" w:rsidR="003E17E1" w:rsidRDefault="00E07C4C">
                        <w:pPr>
                          <w:rPr>
                            <w:b/>
                            <w:sz w:val="30"/>
                          </w:rPr>
                        </w:pPr>
                        <w:r>
                          <w:rPr>
                            <w:b/>
                            <w:color w:val="FDFDFD"/>
                            <w:w w:val="110"/>
                            <w:sz w:val="30"/>
                            <w:shd w:val="clear" w:color="auto" w:fill="008C44"/>
                          </w:rPr>
                          <w:t>Economic</w:t>
                        </w:r>
                        <w:r>
                          <w:rPr>
                            <w:b/>
                            <w:color w:val="FDFDFD"/>
                            <w:spacing w:val="28"/>
                            <w:w w:val="115"/>
                            <w:sz w:val="30"/>
                          </w:rPr>
                          <w:t xml:space="preserve"> </w:t>
                        </w:r>
                        <w:r>
                          <w:rPr>
                            <w:b/>
                            <w:color w:val="FDFDFD"/>
                            <w:spacing w:val="-2"/>
                            <w:w w:val="115"/>
                            <w:sz w:val="30"/>
                            <w:shd w:val="clear" w:color="auto" w:fill="008C44"/>
                          </w:rPr>
                          <w:t>Development</w:t>
                        </w:r>
                      </w:p>
                    </w:txbxContent>
                  </v:textbox>
                </v:shape>
                <w10:anchorlock/>
              </v:group>
            </w:pict>
          </mc:Fallback>
        </mc:AlternateContent>
      </w:r>
    </w:p>
    <w:p w14:paraId="02988264" w14:textId="77777777" w:rsidR="003E17E1" w:rsidRDefault="00E07C4C">
      <w:pPr>
        <w:spacing w:before="170" w:line="321" w:lineRule="auto"/>
        <w:ind w:left="524" w:right="6040" w:hanging="2"/>
        <w:rPr>
          <w:sz w:val="17"/>
        </w:rPr>
      </w:pPr>
      <w:r>
        <w:rPr>
          <w:color w:val="010101"/>
          <w:w w:val="120"/>
          <w:sz w:val="17"/>
        </w:rPr>
        <w:t>Businesses choose to locate in communities with libraries.</w:t>
      </w:r>
      <w:r>
        <w:rPr>
          <w:color w:val="010101"/>
          <w:spacing w:val="-5"/>
          <w:w w:val="120"/>
          <w:sz w:val="17"/>
        </w:rPr>
        <w:t xml:space="preserve"> </w:t>
      </w:r>
      <w:r>
        <w:rPr>
          <w:color w:val="010101"/>
          <w:w w:val="120"/>
          <w:sz w:val="17"/>
        </w:rPr>
        <w:t>They</w:t>
      </w:r>
      <w:r>
        <w:rPr>
          <w:color w:val="010101"/>
          <w:spacing w:val="-4"/>
          <w:w w:val="120"/>
          <w:sz w:val="17"/>
        </w:rPr>
        <w:t xml:space="preserve"> </w:t>
      </w:r>
      <w:r>
        <w:rPr>
          <w:color w:val="010101"/>
          <w:w w:val="120"/>
          <w:sz w:val="17"/>
        </w:rPr>
        <w:t>value libraries as</w:t>
      </w:r>
      <w:r>
        <w:rPr>
          <w:color w:val="010101"/>
          <w:spacing w:val="-1"/>
          <w:w w:val="120"/>
          <w:sz w:val="17"/>
        </w:rPr>
        <w:t xml:space="preserve"> </w:t>
      </w:r>
      <w:r>
        <w:rPr>
          <w:color w:val="010101"/>
          <w:w w:val="120"/>
          <w:sz w:val="17"/>
        </w:rPr>
        <w:t>an essential</w:t>
      </w:r>
      <w:r>
        <w:rPr>
          <w:color w:val="010101"/>
          <w:spacing w:val="-9"/>
          <w:w w:val="120"/>
          <w:sz w:val="17"/>
        </w:rPr>
        <w:t xml:space="preserve"> </w:t>
      </w:r>
      <w:r>
        <w:rPr>
          <w:color w:val="010101"/>
          <w:w w:val="120"/>
          <w:sz w:val="17"/>
        </w:rPr>
        <w:t>quality-of­ life amenity for their employees and families.</w:t>
      </w:r>
    </w:p>
    <w:p w14:paraId="2FCEF1E6" w14:textId="77777777" w:rsidR="003E17E1" w:rsidRDefault="00E07C4C">
      <w:pPr>
        <w:spacing w:line="321" w:lineRule="auto"/>
        <w:ind w:left="524" w:right="6040" w:hanging="2"/>
        <w:rPr>
          <w:sz w:val="17"/>
        </w:rPr>
      </w:pPr>
      <w:r>
        <w:rPr>
          <w:color w:val="010101"/>
          <w:w w:val="120"/>
          <w:sz w:val="17"/>
        </w:rPr>
        <w:t>Libraries support economic development by providing resources</w:t>
      </w:r>
      <w:r>
        <w:rPr>
          <w:color w:val="010101"/>
          <w:spacing w:val="-3"/>
          <w:w w:val="120"/>
          <w:sz w:val="17"/>
        </w:rPr>
        <w:t xml:space="preserve"> </w:t>
      </w:r>
      <w:r>
        <w:rPr>
          <w:color w:val="010101"/>
          <w:w w:val="120"/>
          <w:sz w:val="17"/>
        </w:rPr>
        <w:t>for</w:t>
      </w:r>
      <w:r>
        <w:rPr>
          <w:color w:val="010101"/>
          <w:spacing w:val="14"/>
          <w:w w:val="120"/>
          <w:sz w:val="17"/>
        </w:rPr>
        <w:t xml:space="preserve"> </w:t>
      </w:r>
      <w:r>
        <w:rPr>
          <w:color w:val="010101"/>
          <w:w w:val="120"/>
          <w:sz w:val="17"/>
        </w:rPr>
        <w:t>people</w:t>
      </w:r>
      <w:r>
        <w:rPr>
          <w:color w:val="010101"/>
          <w:spacing w:val="-5"/>
          <w:w w:val="120"/>
          <w:sz w:val="17"/>
        </w:rPr>
        <w:t xml:space="preserve"> </w:t>
      </w:r>
      <w:r>
        <w:rPr>
          <w:color w:val="010101"/>
          <w:w w:val="120"/>
          <w:sz w:val="17"/>
        </w:rPr>
        <w:t>to start a</w:t>
      </w:r>
      <w:r>
        <w:rPr>
          <w:color w:val="010101"/>
          <w:spacing w:val="-12"/>
          <w:w w:val="120"/>
          <w:sz w:val="17"/>
        </w:rPr>
        <w:t xml:space="preserve"> </w:t>
      </w:r>
      <w:r>
        <w:rPr>
          <w:color w:val="010101"/>
          <w:w w:val="120"/>
          <w:sz w:val="17"/>
        </w:rPr>
        <w:t>business,</w:t>
      </w:r>
      <w:r>
        <w:rPr>
          <w:color w:val="010101"/>
          <w:spacing w:val="-9"/>
          <w:w w:val="120"/>
          <w:sz w:val="17"/>
        </w:rPr>
        <w:t xml:space="preserve"> </w:t>
      </w:r>
      <w:r>
        <w:rPr>
          <w:color w:val="010101"/>
          <w:w w:val="120"/>
          <w:sz w:val="17"/>
        </w:rPr>
        <w:t>upgrade skills, or learn about career options</w:t>
      </w:r>
      <w:r>
        <w:rPr>
          <w:color w:val="282626"/>
          <w:w w:val="120"/>
          <w:sz w:val="17"/>
        </w:rPr>
        <w:t>.</w:t>
      </w:r>
    </w:p>
    <w:p w14:paraId="3122C78B" w14:textId="77777777" w:rsidR="003E17E1" w:rsidRDefault="003E17E1">
      <w:pPr>
        <w:pStyle w:val="BodyText"/>
        <w:rPr>
          <w:sz w:val="17"/>
        </w:rPr>
      </w:pPr>
    </w:p>
    <w:p w14:paraId="1E4DF8D0" w14:textId="77777777" w:rsidR="003E17E1" w:rsidRDefault="003E17E1">
      <w:pPr>
        <w:pStyle w:val="BodyText"/>
        <w:rPr>
          <w:sz w:val="17"/>
        </w:rPr>
      </w:pPr>
    </w:p>
    <w:p w14:paraId="304F0AD2" w14:textId="77777777" w:rsidR="003E17E1" w:rsidRDefault="003E17E1">
      <w:pPr>
        <w:pStyle w:val="BodyText"/>
        <w:rPr>
          <w:sz w:val="17"/>
        </w:rPr>
      </w:pPr>
    </w:p>
    <w:p w14:paraId="635EEA29" w14:textId="77777777" w:rsidR="003E17E1" w:rsidRDefault="003E17E1">
      <w:pPr>
        <w:pStyle w:val="BodyText"/>
        <w:spacing w:before="10"/>
        <w:rPr>
          <w:sz w:val="17"/>
        </w:rPr>
      </w:pPr>
    </w:p>
    <w:p w14:paraId="4B4A18DC" w14:textId="77777777" w:rsidR="003E17E1" w:rsidRDefault="00E07C4C">
      <w:pPr>
        <w:spacing w:line="319" w:lineRule="auto"/>
        <w:ind w:left="6157" w:right="423" w:hanging="1"/>
        <w:rPr>
          <w:sz w:val="17"/>
        </w:rPr>
      </w:pPr>
      <w:r>
        <w:rPr>
          <w:noProof/>
          <w:lang w:val="en-CA" w:eastAsia="en-CA"/>
        </w:rPr>
        <mc:AlternateContent>
          <mc:Choice Requires="wpg">
            <w:drawing>
              <wp:anchor distT="0" distB="0" distL="0" distR="0" simplePos="0" relativeHeight="15735808" behindDoc="0" locked="0" layoutInCell="1" allowOverlap="1" wp14:anchorId="2161E495" wp14:editId="438ADAA1">
                <wp:simplePos x="0" y="0"/>
                <wp:positionH relativeFrom="page">
                  <wp:posOffset>457200</wp:posOffset>
                </wp:positionH>
                <wp:positionV relativeFrom="paragraph">
                  <wp:posOffset>-412000</wp:posOffset>
                </wp:positionV>
                <wp:extent cx="3286125" cy="170815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6125" cy="1708150"/>
                          <a:chOff x="0" y="0"/>
                          <a:chExt cx="3286125" cy="1708150"/>
                        </a:xfrm>
                      </wpg:grpSpPr>
                      <pic:pic xmlns:pic="http://schemas.openxmlformats.org/drawingml/2006/picture">
                        <pic:nvPicPr>
                          <pic:cNvPr id="56" name="Image 56"/>
                          <pic:cNvPicPr/>
                        </pic:nvPicPr>
                        <pic:blipFill>
                          <a:blip r:embed="rId39" cstate="print"/>
                          <a:stretch>
                            <a:fillRect/>
                          </a:stretch>
                        </pic:blipFill>
                        <pic:spPr>
                          <a:xfrm>
                            <a:off x="0" y="0"/>
                            <a:ext cx="3286124" cy="1600199"/>
                          </a:xfrm>
                          <a:prstGeom prst="rect">
                            <a:avLst/>
                          </a:prstGeom>
                        </pic:spPr>
                      </pic:pic>
                      <wps:wsp>
                        <wps:cNvPr id="57" name="Textbox 57"/>
                        <wps:cNvSpPr txBox="1"/>
                        <wps:spPr>
                          <a:xfrm>
                            <a:off x="0" y="0"/>
                            <a:ext cx="3286125" cy="1708150"/>
                          </a:xfrm>
                          <a:prstGeom prst="rect">
                            <a:avLst/>
                          </a:prstGeom>
                        </wps:spPr>
                        <wps:txbx>
                          <w:txbxContent>
                            <w:p w14:paraId="1FB4484D" w14:textId="77777777" w:rsidR="003E17E1" w:rsidRDefault="003E17E1">
                              <w:pPr>
                                <w:rPr>
                                  <w:sz w:val="30"/>
                                </w:rPr>
                              </w:pPr>
                            </w:p>
                            <w:p w14:paraId="624670FC" w14:textId="77777777" w:rsidR="003E17E1" w:rsidRDefault="003E17E1">
                              <w:pPr>
                                <w:rPr>
                                  <w:sz w:val="30"/>
                                </w:rPr>
                              </w:pPr>
                            </w:p>
                            <w:p w14:paraId="43696A88" w14:textId="77777777" w:rsidR="003E17E1" w:rsidRDefault="003E17E1">
                              <w:pPr>
                                <w:rPr>
                                  <w:sz w:val="30"/>
                                </w:rPr>
                              </w:pPr>
                            </w:p>
                            <w:p w14:paraId="3E28CE54" w14:textId="77777777" w:rsidR="003E17E1" w:rsidRDefault="003E17E1">
                              <w:pPr>
                                <w:rPr>
                                  <w:sz w:val="30"/>
                                </w:rPr>
                              </w:pPr>
                            </w:p>
                            <w:p w14:paraId="3E804E13" w14:textId="77777777" w:rsidR="003E17E1" w:rsidRDefault="003E17E1">
                              <w:pPr>
                                <w:rPr>
                                  <w:sz w:val="30"/>
                                </w:rPr>
                              </w:pPr>
                            </w:p>
                            <w:p w14:paraId="5B3FF569" w14:textId="77777777" w:rsidR="003E17E1" w:rsidRDefault="003E17E1">
                              <w:pPr>
                                <w:spacing w:before="274"/>
                                <w:rPr>
                                  <w:sz w:val="30"/>
                                </w:rPr>
                              </w:pPr>
                            </w:p>
                            <w:p w14:paraId="3FB69410" w14:textId="77777777" w:rsidR="003E17E1" w:rsidRDefault="00E07C4C">
                              <w:pPr>
                                <w:ind w:left="-2"/>
                                <w:rPr>
                                  <w:b/>
                                  <w:sz w:val="30"/>
                                </w:rPr>
                              </w:pPr>
                              <w:r>
                                <w:rPr>
                                  <w:b/>
                                  <w:color w:val="FDFDFD"/>
                                  <w:spacing w:val="-2"/>
                                  <w:w w:val="115"/>
                                  <w:sz w:val="30"/>
                                  <w:shd w:val="clear" w:color="auto" w:fill="008C44"/>
                                </w:rPr>
                                <w:t>Education</w:t>
                              </w:r>
                            </w:p>
                          </w:txbxContent>
                        </wps:txbx>
                        <wps:bodyPr wrap="square" lIns="0" tIns="0" rIns="0" bIns="0" rtlCol="0">
                          <a:noAutofit/>
                        </wps:bodyPr>
                      </wps:wsp>
                    </wpg:wgp>
                  </a:graphicData>
                </a:graphic>
              </wp:anchor>
            </w:drawing>
          </mc:Choice>
          <mc:Fallback>
            <w:pict>
              <v:group w14:anchorId="2161E495" id="Group 55" o:spid="_x0000_s1033" style="position:absolute;left:0;text-align:left;margin-left:36pt;margin-top:-32.45pt;width:258.75pt;height:134.5pt;z-index:15735808;mso-wrap-distance-left:0;mso-wrap-distance-right:0;mso-position-horizontal-relative:page;mso-position-vertical-relative:text" coordsize="32861,17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">
                <v:shape id="Image 56" o:spid="_x0000_s1034" type="#_x0000_t75" style="position:absolute;width:32861;height:1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">
                  <v:imagedata r:id="rId40" o:title=""/>
                </v:shape>
                <v:shape id="Textbox 57" o:spid="_x0000_s1035" type="#_x0000_t202" style="position:absolute;width:32861;height:17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1FB4484D" w14:textId="77777777" w:rsidR="003E17E1" w:rsidRDefault="003E17E1">
                        <w:pPr>
                          <w:rPr>
                            <w:sz w:val="30"/>
                          </w:rPr>
                        </w:pPr>
                      </w:p>
                      <w:p w14:paraId="624670FC" w14:textId="77777777" w:rsidR="003E17E1" w:rsidRDefault="003E17E1">
                        <w:pPr>
                          <w:rPr>
                            <w:sz w:val="30"/>
                          </w:rPr>
                        </w:pPr>
                      </w:p>
                      <w:p w14:paraId="43696A88" w14:textId="77777777" w:rsidR="003E17E1" w:rsidRDefault="003E17E1">
                        <w:pPr>
                          <w:rPr>
                            <w:sz w:val="30"/>
                          </w:rPr>
                        </w:pPr>
                      </w:p>
                      <w:p w14:paraId="3E28CE54" w14:textId="77777777" w:rsidR="003E17E1" w:rsidRDefault="003E17E1">
                        <w:pPr>
                          <w:rPr>
                            <w:sz w:val="30"/>
                          </w:rPr>
                        </w:pPr>
                      </w:p>
                      <w:p w14:paraId="3E804E13" w14:textId="77777777" w:rsidR="003E17E1" w:rsidRDefault="003E17E1">
                        <w:pPr>
                          <w:rPr>
                            <w:sz w:val="30"/>
                          </w:rPr>
                        </w:pPr>
                      </w:p>
                      <w:p w14:paraId="5B3FF569" w14:textId="77777777" w:rsidR="003E17E1" w:rsidRDefault="003E17E1">
                        <w:pPr>
                          <w:spacing w:before="274"/>
                          <w:rPr>
                            <w:sz w:val="30"/>
                          </w:rPr>
                        </w:pPr>
                      </w:p>
                      <w:p w14:paraId="3FB69410" w14:textId="77777777" w:rsidR="003E17E1" w:rsidRDefault="00E07C4C">
                        <w:pPr>
                          <w:ind w:left="-2"/>
                          <w:rPr>
                            <w:b/>
                            <w:sz w:val="30"/>
                          </w:rPr>
                        </w:pPr>
                        <w:r>
                          <w:rPr>
                            <w:b/>
                            <w:color w:val="FDFDFD"/>
                            <w:spacing w:val="-2"/>
                            <w:w w:val="115"/>
                            <w:sz w:val="30"/>
                            <w:shd w:val="clear" w:color="auto" w:fill="008C44"/>
                          </w:rPr>
                          <w:t>Education</w:t>
                        </w:r>
                      </w:p>
                    </w:txbxContent>
                  </v:textbox>
                </v:shape>
                <w10:wrap anchorx="page"/>
              </v:group>
            </w:pict>
          </mc:Fallback>
        </mc:AlternateContent>
      </w:r>
      <w:r>
        <w:rPr>
          <w:color w:val="010101"/>
          <w:w w:val="120"/>
          <w:sz w:val="17"/>
        </w:rPr>
        <w:t>Libraries bring people together, which is a significant factor in mental well-being. For example, moms and toddlers</w:t>
      </w:r>
      <w:r>
        <w:rPr>
          <w:color w:val="010101"/>
          <w:spacing w:val="40"/>
          <w:w w:val="120"/>
          <w:sz w:val="17"/>
        </w:rPr>
        <w:t xml:space="preserve"> </w:t>
      </w:r>
      <w:r>
        <w:rPr>
          <w:color w:val="010101"/>
          <w:w w:val="120"/>
          <w:sz w:val="17"/>
        </w:rPr>
        <w:t>can enjoy</w:t>
      </w:r>
      <w:r>
        <w:rPr>
          <w:color w:val="010101"/>
          <w:spacing w:val="39"/>
          <w:w w:val="120"/>
          <w:sz w:val="17"/>
        </w:rPr>
        <w:t xml:space="preserve"> </w:t>
      </w:r>
      <w:r>
        <w:rPr>
          <w:color w:val="010101"/>
          <w:w w:val="120"/>
          <w:sz w:val="17"/>
        </w:rPr>
        <w:t>story time, providing socialization and</w:t>
      </w:r>
      <w:r>
        <w:rPr>
          <w:color w:val="010101"/>
          <w:spacing w:val="-14"/>
          <w:w w:val="120"/>
          <w:sz w:val="17"/>
        </w:rPr>
        <w:t xml:space="preserve"> </w:t>
      </w:r>
      <w:r>
        <w:rPr>
          <w:color w:val="010101"/>
          <w:w w:val="120"/>
          <w:sz w:val="17"/>
        </w:rPr>
        <w:t>literacy</w:t>
      </w:r>
      <w:r>
        <w:rPr>
          <w:color w:val="010101"/>
          <w:spacing w:val="-1"/>
          <w:w w:val="120"/>
          <w:sz w:val="17"/>
        </w:rPr>
        <w:t xml:space="preserve"> </w:t>
      </w:r>
      <w:r>
        <w:rPr>
          <w:color w:val="010101"/>
          <w:w w:val="120"/>
          <w:sz w:val="17"/>
        </w:rPr>
        <w:t>support.</w:t>
      </w:r>
      <w:r>
        <w:rPr>
          <w:color w:val="010101"/>
          <w:spacing w:val="-5"/>
          <w:w w:val="120"/>
          <w:sz w:val="17"/>
        </w:rPr>
        <w:t xml:space="preserve"> </w:t>
      </w:r>
      <w:r>
        <w:rPr>
          <w:color w:val="010101"/>
          <w:w w:val="120"/>
          <w:sz w:val="17"/>
        </w:rPr>
        <w:t>Isolated</w:t>
      </w:r>
      <w:r>
        <w:rPr>
          <w:color w:val="010101"/>
          <w:spacing w:val="-1"/>
          <w:w w:val="120"/>
          <w:sz w:val="17"/>
        </w:rPr>
        <w:t xml:space="preserve"> </w:t>
      </w:r>
      <w:r>
        <w:rPr>
          <w:color w:val="010101"/>
          <w:w w:val="120"/>
          <w:sz w:val="17"/>
        </w:rPr>
        <w:t>seniors can</w:t>
      </w:r>
      <w:r>
        <w:rPr>
          <w:color w:val="010101"/>
          <w:spacing w:val="-2"/>
          <w:w w:val="120"/>
          <w:sz w:val="17"/>
        </w:rPr>
        <w:t xml:space="preserve"> </w:t>
      </w:r>
      <w:r>
        <w:rPr>
          <w:color w:val="010101"/>
          <w:w w:val="120"/>
          <w:sz w:val="17"/>
        </w:rPr>
        <w:t>play</w:t>
      </w:r>
      <w:r>
        <w:rPr>
          <w:color w:val="010101"/>
          <w:spacing w:val="-4"/>
          <w:w w:val="120"/>
          <w:sz w:val="17"/>
        </w:rPr>
        <w:t xml:space="preserve"> </w:t>
      </w:r>
      <w:r>
        <w:rPr>
          <w:color w:val="010101"/>
          <w:w w:val="120"/>
          <w:sz w:val="17"/>
        </w:rPr>
        <w:t>cards and teens can make friends during</w:t>
      </w:r>
      <w:r>
        <w:rPr>
          <w:color w:val="010101"/>
          <w:spacing w:val="-7"/>
          <w:w w:val="120"/>
          <w:sz w:val="17"/>
        </w:rPr>
        <w:t xml:space="preserve"> </w:t>
      </w:r>
      <w:r>
        <w:rPr>
          <w:color w:val="010101"/>
          <w:w w:val="120"/>
          <w:sz w:val="17"/>
        </w:rPr>
        <w:t>game night.</w:t>
      </w:r>
      <w:r>
        <w:rPr>
          <w:color w:val="010101"/>
          <w:spacing w:val="-7"/>
          <w:w w:val="120"/>
          <w:sz w:val="17"/>
        </w:rPr>
        <w:t xml:space="preserve"> </w:t>
      </w:r>
      <w:r>
        <w:rPr>
          <w:color w:val="010101"/>
          <w:w w:val="120"/>
          <w:sz w:val="17"/>
        </w:rPr>
        <w:t>The</w:t>
      </w:r>
      <w:r>
        <w:rPr>
          <w:color w:val="010101"/>
          <w:spacing w:val="-19"/>
          <w:w w:val="120"/>
          <w:sz w:val="17"/>
        </w:rPr>
        <w:t xml:space="preserve"> </w:t>
      </w:r>
      <w:r>
        <w:rPr>
          <w:color w:val="010101"/>
          <w:w w:val="120"/>
          <w:sz w:val="17"/>
        </w:rPr>
        <w:t>library is a safe, enjoyable community hub that supports mental health through social connection.</w:t>
      </w:r>
    </w:p>
    <w:p w14:paraId="74A89453" w14:textId="77777777" w:rsidR="003E17E1" w:rsidRDefault="003E17E1">
      <w:pPr>
        <w:spacing w:line="319" w:lineRule="auto"/>
        <w:rPr>
          <w:sz w:val="17"/>
        </w:rPr>
        <w:sectPr w:rsidR="003E17E1">
          <w:pgSz w:w="12240" w:h="15840"/>
          <w:pgMar w:top="320" w:right="340" w:bottom="280" w:left="200" w:header="720" w:footer="720" w:gutter="0"/>
          <w:cols w:space="720"/>
        </w:sectPr>
      </w:pPr>
    </w:p>
    <w:p w14:paraId="024F1D48" w14:textId="77777777" w:rsidR="003E17E1" w:rsidRDefault="003E17E1">
      <w:pPr>
        <w:pStyle w:val="BodyText"/>
        <w:rPr>
          <w:sz w:val="17"/>
        </w:rPr>
      </w:pPr>
    </w:p>
    <w:p w14:paraId="302300A4" w14:textId="77777777" w:rsidR="003E17E1" w:rsidRDefault="003E17E1">
      <w:pPr>
        <w:pStyle w:val="BodyText"/>
        <w:spacing w:before="10"/>
        <w:rPr>
          <w:sz w:val="17"/>
        </w:rPr>
      </w:pPr>
    </w:p>
    <w:p w14:paraId="49DC50DF" w14:textId="77777777" w:rsidR="003E17E1" w:rsidRDefault="00E07C4C">
      <w:pPr>
        <w:ind w:left="523"/>
        <w:rPr>
          <w:sz w:val="17"/>
        </w:rPr>
      </w:pPr>
      <w:r>
        <w:rPr>
          <w:color w:val="010101"/>
          <w:w w:val="120"/>
          <w:sz w:val="17"/>
        </w:rPr>
        <w:t>Libraries</w:t>
      </w:r>
      <w:r>
        <w:rPr>
          <w:color w:val="010101"/>
          <w:spacing w:val="3"/>
          <w:w w:val="120"/>
          <w:sz w:val="17"/>
        </w:rPr>
        <w:t xml:space="preserve"> </w:t>
      </w:r>
      <w:r>
        <w:rPr>
          <w:color w:val="010101"/>
          <w:w w:val="120"/>
          <w:sz w:val="17"/>
        </w:rPr>
        <w:t>encourage</w:t>
      </w:r>
      <w:r>
        <w:rPr>
          <w:color w:val="010101"/>
          <w:spacing w:val="12"/>
          <w:w w:val="120"/>
          <w:sz w:val="17"/>
        </w:rPr>
        <w:t xml:space="preserve"> </w:t>
      </w:r>
      <w:r>
        <w:rPr>
          <w:color w:val="010101"/>
          <w:w w:val="120"/>
          <w:sz w:val="17"/>
        </w:rPr>
        <w:t>literacy</w:t>
      </w:r>
      <w:r>
        <w:rPr>
          <w:color w:val="010101"/>
          <w:spacing w:val="-8"/>
          <w:w w:val="120"/>
          <w:sz w:val="17"/>
        </w:rPr>
        <w:t xml:space="preserve"> </w:t>
      </w:r>
      <w:r>
        <w:rPr>
          <w:color w:val="010101"/>
          <w:w w:val="120"/>
          <w:sz w:val="17"/>
        </w:rPr>
        <w:t>for</w:t>
      </w:r>
      <w:r>
        <w:rPr>
          <w:color w:val="010101"/>
          <w:spacing w:val="5"/>
          <w:w w:val="120"/>
          <w:sz w:val="17"/>
        </w:rPr>
        <w:t xml:space="preserve"> </w:t>
      </w:r>
      <w:r>
        <w:rPr>
          <w:color w:val="010101"/>
          <w:w w:val="120"/>
          <w:sz w:val="17"/>
        </w:rPr>
        <w:t>people</w:t>
      </w:r>
      <w:r>
        <w:rPr>
          <w:color w:val="010101"/>
          <w:spacing w:val="-1"/>
          <w:w w:val="120"/>
          <w:sz w:val="17"/>
        </w:rPr>
        <w:t xml:space="preserve"> </w:t>
      </w:r>
      <w:r>
        <w:rPr>
          <w:color w:val="010101"/>
          <w:w w:val="120"/>
          <w:sz w:val="17"/>
        </w:rPr>
        <w:t>of</w:t>
      </w:r>
      <w:r>
        <w:rPr>
          <w:color w:val="010101"/>
          <w:spacing w:val="4"/>
          <w:w w:val="120"/>
          <w:sz w:val="17"/>
        </w:rPr>
        <w:t xml:space="preserve"> </w:t>
      </w:r>
      <w:r>
        <w:rPr>
          <w:color w:val="010101"/>
          <w:w w:val="120"/>
          <w:sz w:val="17"/>
        </w:rPr>
        <w:t>all</w:t>
      </w:r>
      <w:r>
        <w:rPr>
          <w:color w:val="010101"/>
          <w:spacing w:val="5"/>
          <w:w w:val="120"/>
          <w:sz w:val="17"/>
        </w:rPr>
        <w:t xml:space="preserve"> </w:t>
      </w:r>
      <w:r>
        <w:rPr>
          <w:color w:val="010101"/>
          <w:spacing w:val="-2"/>
          <w:w w:val="120"/>
          <w:sz w:val="17"/>
        </w:rPr>
        <w:t>ages,</w:t>
      </w:r>
    </w:p>
    <w:p w14:paraId="24175BD2" w14:textId="77777777" w:rsidR="003E17E1" w:rsidRDefault="00E07C4C">
      <w:pPr>
        <w:spacing w:before="69" w:line="319" w:lineRule="auto"/>
        <w:ind w:left="519" w:firstLine="4"/>
        <w:rPr>
          <w:sz w:val="17"/>
        </w:rPr>
      </w:pPr>
      <w:r>
        <w:rPr>
          <w:noProof/>
          <w:lang w:val="en-CA" w:eastAsia="en-CA"/>
        </w:rPr>
        <mc:AlternateContent>
          <mc:Choice Requires="wpg">
            <w:drawing>
              <wp:anchor distT="0" distB="0" distL="0" distR="0" simplePos="0" relativeHeight="15735296" behindDoc="0" locked="0" layoutInCell="1" allowOverlap="1" wp14:anchorId="40F23CA9" wp14:editId="280E07FF">
                <wp:simplePos x="0" y="0"/>
                <wp:positionH relativeFrom="page">
                  <wp:posOffset>4027932</wp:posOffset>
                </wp:positionH>
                <wp:positionV relativeFrom="paragraph">
                  <wp:posOffset>330440</wp:posOffset>
                </wp:positionV>
                <wp:extent cx="3286125" cy="168656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6125" cy="1686560"/>
                          <a:chOff x="0" y="0"/>
                          <a:chExt cx="3286125" cy="1686560"/>
                        </a:xfrm>
                      </wpg:grpSpPr>
                      <pic:pic xmlns:pic="http://schemas.openxmlformats.org/drawingml/2006/picture">
                        <pic:nvPicPr>
                          <pic:cNvPr id="59" name="Image 59"/>
                          <pic:cNvPicPr/>
                        </pic:nvPicPr>
                        <pic:blipFill>
                          <a:blip r:embed="rId41" cstate="print"/>
                          <a:stretch>
                            <a:fillRect/>
                          </a:stretch>
                        </pic:blipFill>
                        <pic:spPr>
                          <a:xfrm>
                            <a:off x="0" y="0"/>
                            <a:ext cx="3286124" cy="1600199"/>
                          </a:xfrm>
                          <a:prstGeom prst="rect">
                            <a:avLst/>
                          </a:prstGeom>
                        </pic:spPr>
                      </pic:pic>
                      <wps:wsp>
                        <wps:cNvPr id="60" name="Textbox 60"/>
                        <wps:cNvSpPr txBox="1"/>
                        <wps:spPr>
                          <a:xfrm>
                            <a:off x="0" y="0"/>
                            <a:ext cx="3286125" cy="1686560"/>
                          </a:xfrm>
                          <a:prstGeom prst="rect">
                            <a:avLst/>
                          </a:prstGeom>
                        </wps:spPr>
                        <wps:txbx>
                          <w:txbxContent>
                            <w:p w14:paraId="6EF302FF" w14:textId="77777777" w:rsidR="003E17E1" w:rsidRDefault="003E17E1">
                              <w:pPr>
                                <w:rPr>
                                  <w:sz w:val="30"/>
                                </w:rPr>
                              </w:pPr>
                            </w:p>
                            <w:p w14:paraId="7BC6D69C" w14:textId="77777777" w:rsidR="003E17E1" w:rsidRDefault="003E17E1">
                              <w:pPr>
                                <w:rPr>
                                  <w:sz w:val="30"/>
                                </w:rPr>
                              </w:pPr>
                            </w:p>
                            <w:p w14:paraId="1624271F" w14:textId="77777777" w:rsidR="003E17E1" w:rsidRDefault="003E17E1">
                              <w:pPr>
                                <w:rPr>
                                  <w:sz w:val="30"/>
                                </w:rPr>
                              </w:pPr>
                            </w:p>
                            <w:p w14:paraId="03FD7AE6" w14:textId="77777777" w:rsidR="003E17E1" w:rsidRDefault="003E17E1">
                              <w:pPr>
                                <w:rPr>
                                  <w:sz w:val="30"/>
                                </w:rPr>
                              </w:pPr>
                            </w:p>
                            <w:p w14:paraId="2E608A98" w14:textId="77777777" w:rsidR="003E17E1" w:rsidRDefault="003E17E1">
                              <w:pPr>
                                <w:rPr>
                                  <w:sz w:val="30"/>
                                </w:rPr>
                              </w:pPr>
                            </w:p>
                            <w:p w14:paraId="48B1B62B" w14:textId="77777777" w:rsidR="003E17E1" w:rsidRDefault="003E17E1">
                              <w:pPr>
                                <w:spacing w:before="240"/>
                                <w:rPr>
                                  <w:sz w:val="30"/>
                                </w:rPr>
                              </w:pPr>
                            </w:p>
                            <w:p w14:paraId="64A67E5D" w14:textId="77777777" w:rsidR="003E17E1" w:rsidRDefault="00E07C4C">
                              <w:pPr>
                                <w:ind w:left="9"/>
                                <w:rPr>
                                  <w:b/>
                                  <w:sz w:val="30"/>
                                </w:rPr>
                              </w:pPr>
                              <w:r>
                                <w:rPr>
                                  <w:b/>
                                  <w:color w:val="FDFDFD"/>
                                  <w:spacing w:val="-2"/>
                                  <w:w w:val="115"/>
                                  <w:sz w:val="30"/>
                                  <w:shd w:val="clear" w:color="auto" w:fill="008C44"/>
                                </w:rPr>
                                <w:t>Environment</w:t>
                              </w:r>
                            </w:p>
                          </w:txbxContent>
                        </wps:txbx>
                        <wps:bodyPr wrap="square" lIns="0" tIns="0" rIns="0" bIns="0" rtlCol="0">
                          <a:noAutofit/>
                        </wps:bodyPr>
                      </wps:wsp>
                    </wpg:wgp>
                  </a:graphicData>
                </a:graphic>
              </wp:anchor>
            </w:drawing>
          </mc:Choice>
          <mc:Fallback>
            <w:pict>
              <v:group w14:anchorId="40F23CA9" id="Group 58" o:spid="_x0000_s1036" style="position:absolute;left:0;text-align:left;margin-left:317.15pt;margin-top:26pt;width:258.75pt;height:132.8pt;z-index:15735296;mso-wrap-distance-left:0;mso-wrap-distance-right:0;mso-position-horizontal-relative:page;mso-position-vertical-relative:text" coordsize="32861,16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">
                <v:shape id="Image 59" o:spid="_x0000_s1037" type="#_x0000_t75" style="position:absolute;width:32861;height:1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">
                  <v:imagedata r:id="rId42" o:title=""/>
                </v:shape>
                <v:shape id="Textbox 60" o:spid="_x0000_s1038" type="#_x0000_t202" style="position:absolute;width:32861;height:16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6EF302FF" w14:textId="77777777" w:rsidR="003E17E1" w:rsidRDefault="003E17E1">
                        <w:pPr>
                          <w:rPr>
                            <w:sz w:val="30"/>
                          </w:rPr>
                        </w:pPr>
                      </w:p>
                      <w:p w14:paraId="7BC6D69C" w14:textId="77777777" w:rsidR="003E17E1" w:rsidRDefault="003E17E1">
                        <w:pPr>
                          <w:rPr>
                            <w:sz w:val="30"/>
                          </w:rPr>
                        </w:pPr>
                      </w:p>
                      <w:p w14:paraId="1624271F" w14:textId="77777777" w:rsidR="003E17E1" w:rsidRDefault="003E17E1">
                        <w:pPr>
                          <w:rPr>
                            <w:sz w:val="30"/>
                          </w:rPr>
                        </w:pPr>
                      </w:p>
                      <w:p w14:paraId="03FD7AE6" w14:textId="77777777" w:rsidR="003E17E1" w:rsidRDefault="003E17E1">
                        <w:pPr>
                          <w:rPr>
                            <w:sz w:val="30"/>
                          </w:rPr>
                        </w:pPr>
                      </w:p>
                      <w:p w14:paraId="2E608A98" w14:textId="77777777" w:rsidR="003E17E1" w:rsidRDefault="003E17E1">
                        <w:pPr>
                          <w:rPr>
                            <w:sz w:val="30"/>
                          </w:rPr>
                        </w:pPr>
                      </w:p>
                      <w:p w14:paraId="48B1B62B" w14:textId="77777777" w:rsidR="003E17E1" w:rsidRDefault="003E17E1">
                        <w:pPr>
                          <w:spacing w:before="240"/>
                          <w:rPr>
                            <w:sz w:val="30"/>
                          </w:rPr>
                        </w:pPr>
                      </w:p>
                      <w:p w14:paraId="64A67E5D" w14:textId="77777777" w:rsidR="003E17E1" w:rsidRDefault="00E07C4C">
                        <w:pPr>
                          <w:ind w:left="9"/>
                          <w:rPr>
                            <w:b/>
                            <w:sz w:val="30"/>
                          </w:rPr>
                        </w:pPr>
                        <w:r>
                          <w:rPr>
                            <w:b/>
                            <w:color w:val="FDFDFD"/>
                            <w:spacing w:val="-2"/>
                            <w:w w:val="115"/>
                            <w:sz w:val="30"/>
                            <w:shd w:val="clear" w:color="auto" w:fill="008C44"/>
                          </w:rPr>
                          <w:t>Environment</w:t>
                        </w:r>
                      </w:p>
                    </w:txbxContent>
                  </v:textbox>
                </v:shape>
                <w10:wrap anchorx="page"/>
              </v:group>
            </w:pict>
          </mc:Fallback>
        </mc:AlternateContent>
      </w:r>
      <w:r>
        <w:rPr>
          <w:color w:val="010101"/>
          <w:spacing w:val="-2"/>
          <w:w w:val="120"/>
          <w:sz w:val="17"/>
        </w:rPr>
        <w:t>help</w:t>
      </w:r>
      <w:r>
        <w:rPr>
          <w:color w:val="010101"/>
          <w:spacing w:val="-9"/>
          <w:w w:val="120"/>
          <w:sz w:val="17"/>
        </w:rPr>
        <w:t xml:space="preserve"> </w:t>
      </w:r>
      <w:r>
        <w:rPr>
          <w:color w:val="010101"/>
          <w:spacing w:val="-2"/>
          <w:w w:val="120"/>
          <w:sz w:val="17"/>
        </w:rPr>
        <w:t>newcomers</w:t>
      </w:r>
      <w:r>
        <w:rPr>
          <w:color w:val="010101"/>
          <w:spacing w:val="-3"/>
          <w:w w:val="120"/>
          <w:sz w:val="17"/>
        </w:rPr>
        <w:t xml:space="preserve"> </w:t>
      </w:r>
      <w:r>
        <w:rPr>
          <w:color w:val="010101"/>
          <w:spacing w:val="-2"/>
          <w:w w:val="120"/>
          <w:sz w:val="17"/>
        </w:rPr>
        <w:t>who</w:t>
      </w:r>
      <w:r>
        <w:rPr>
          <w:color w:val="010101"/>
          <w:spacing w:val="-5"/>
          <w:w w:val="120"/>
          <w:sz w:val="17"/>
        </w:rPr>
        <w:t xml:space="preserve"> </w:t>
      </w:r>
      <w:r>
        <w:rPr>
          <w:color w:val="010101"/>
          <w:spacing w:val="-2"/>
          <w:w w:val="120"/>
          <w:sz w:val="17"/>
        </w:rPr>
        <w:t>have</w:t>
      </w:r>
      <w:r>
        <w:rPr>
          <w:color w:val="010101"/>
          <w:spacing w:val="-10"/>
          <w:w w:val="120"/>
          <w:sz w:val="17"/>
        </w:rPr>
        <w:t xml:space="preserve"> </w:t>
      </w:r>
      <w:r>
        <w:rPr>
          <w:color w:val="010101"/>
          <w:spacing w:val="-2"/>
          <w:w w:val="120"/>
          <w:sz w:val="17"/>
        </w:rPr>
        <w:t>English</w:t>
      </w:r>
      <w:r>
        <w:rPr>
          <w:color w:val="010101"/>
          <w:spacing w:val="-8"/>
          <w:w w:val="120"/>
          <w:sz w:val="17"/>
        </w:rPr>
        <w:t xml:space="preserve"> </w:t>
      </w:r>
      <w:r>
        <w:rPr>
          <w:color w:val="010101"/>
          <w:spacing w:val="-2"/>
          <w:w w:val="120"/>
          <w:sz w:val="17"/>
        </w:rPr>
        <w:t>as</w:t>
      </w:r>
      <w:r>
        <w:rPr>
          <w:color w:val="010101"/>
          <w:spacing w:val="-8"/>
          <w:w w:val="120"/>
          <w:sz w:val="17"/>
        </w:rPr>
        <w:t xml:space="preserve"> </w:t>
      </w:r>
      <w:r>
        <w:rPr>
          <w:color w:val="010101"/>
          <w:spacing w:val="-2"/>
          <w:w w:val="120"/>
          <w:sz w:val="17"/>
        </w:rPr>
        <w:t>a</w:t>
      </w:r>
      <w:r>
        <w:rPr>
          <w:color w:val="010101"/>
          <w:spacing w:val="-13"/>
          <w:w w:val="120"/>
          <w:sz w:val="17"/>
        </w:rPr>
        <w:t xml:space="preserve"> </w:t>
      </w:r>
      <w:r>
        <w:rPr>
          <w:color w:val="010101"/>
          <w:spacing w:val="-2"/>
          <w:w w:val="120"/>
          <w:sz w:val="17"/>
        </w:rPr>
        <w:t>second</w:t>
      </w:r>
      <w:r>
        <w:rPr>
          <w:color w:val="010101"/>
          <w:spacing w:val="-9"/>
          <w:w w:val="120"/>
          <w:sz w:val="17"/>
        </w:rPr>
        <w:t xml:space="preserve"> </w:t>
      </w:r>
      <w:r>
        <w:rPr>
          <w:color w:val="010101"/>
          <w:spacing w:val="-2"/>
          <w:w w:val="120"/>
          <w:sz w:val="17"/>
        </w:rPr>
        <w:t xml:space="preserve">language </w:t>
      </w:r>
      <w:r>
        <w:rPr>
          <w:color w:val="010101"/>
          <w:w w:val="120"/>
          <w:sz w:val="17"/>
        </w:rPr>
        <w:t>and connect people and</w:t>
      </w:r>
      <w:r>
        <w:rPr>
          <w:color w:val="010101"/>
          <w:spacing w:val="-10"/>
          <w:w w:val="120"/>
          <w:sz w:val="17"/>
        </w:rPr>
        <w:t xml:space="preserve"> </w:t>
      </w:r>
      <w:r>
        <w:rPr>
          <w:color w:val="010101"/>
          <w:w w:val="120"/>
          <w:sz w:val="17"/>
        </w:rPr>
        <w:t>the world.</w:t>
      </w:r>
      <w:r>
        <w:rPr>
          <w:color w:val="010101"/>
          <w:spacing w:val="-5"/>
          <w:w w:val="120"/>
          <w:sz w:val="17"/>
        </w:rPr>
        <w:t xml:space="preserve"> </w:t>
      </w:r>
      <w:r>
        <w:rPr>
          <w:color w:val="010101"/>
          <w:w w:val="120"/>
          <w:sz w:val="17"/>
        </w:rPr>
        <w:t>Free internet access is a critical</w:t>
      </w:r>
      <w:r>
        <w:rPr>
          <w:color w:val="010101"/>
          <w:spacing w:val="-1"/>
          <w:w w:val="120"/>
          <w:sz w:val="17"/>
        </w:rPr>
        <w:t xml:space="preserve"> </w:t>
      </w:r>
      <w:r>
        <w:rPr>
          <w:color w:val="010101"/>
          <w:w w:val="120"/>
          <w:sz w:val="17"/>
        </w:rPr>
        <w:t>educational support for families and people living in poverty.</w:t>
      </w:r>
    </w:p>
    <w:p w14:paraId="2F2A54D7" w14:textId="77777777" w:rsidR="003E17E1" w:rsidRDefault="00E07C4C">
      <w:pPr>
        <w:spacing w:before="146" w:line="316" w:lineRule="auto"/>
        <w:ind w:left="511" w:right="740" w:hanging="2"/>
        <w:rPr>
          <w:sz w:val="17"/>
        </w:rPr>
      </w:pPr>
      <w:r>
        <w:br w:type="column"/>
      </w:r>
      <w:r>
        <w:rPr>
          <w:color w:val="010101"/>
          <w:w w:val="115"/>
          <w:sz w:val="17"/>
        </w:rPr>
        <w:t>Libraries can also provide peer-reviewed, evidence­ based resources on health matters, making access to reliable information easy for</w:t>
      </w:r>
      <w:r>
        <w:rPr>
          <w:color w:val="010101"/>
          <w:spacing w:val="40"/>
          <w:w w:val="115"/>
          <w:sz w:val="17"/>
        </w:rPr>
        <w:t xml:space="preserve"> </w:t>
      </w:r>
      <w:r>
        <w:rPr>
          <w:color w:val="010101"/>
          <w:w w:val="115"/>
          <w:sz w:val="17"/>
        </w:rPr>
        <w:t>everyone.</w:t>
      </w:r>
    </w:p>
    <w:p w14:paraId="060595E0" w14:textId="77777777" w:rsidR="003E17E1" w:rsidRDefault="003E17E1">
      <w:pPr>
        <w:spacing w:line="316" w:lineRule="auto"/>
        <w:rPr>
          <w:sz w:val="17"/>
        </w:rPr>
        <w:sectPr w:rsidR="003E17E1">
          <w:type w:val="continuous"/>
          <w:pgSz w:w="12240" w:h="15840"/>
          <w:pgMar w:top="1580" w:right="340" w:bottom="280" w:left="200" w:header="720" w:footer="720" w:gutter="0"/>
          <w:cols w:num="2" w:space="720" w:equalWidth="0">
            <w:col w:w="5608" w:space="40"/>
            <w:col w:w="6052"/>
          </w:cols>
        </w:sectPr>
      </w:pPr>
    </w:p>
    <w:p w14:paraId="1F5356B8" w14:textId="77777777" w:rsidR="003E17E1" w:rsidRDefault="003E17E1">
      <w:pPr>
        <w:pStyle w:val="BodyText"/>
        <w:rPr>
          <w:sz w:val="20"/>
        </w:rPr>
      </w:pPr>
    </w:p>
    <w:p w14:paraId="5B3287FD" w14:textId="77777777" w:rsidR="003E17E1" w:rsidRDefault="003E17E1">
      <w:pPr>
        <w:pStyle w:val="BodyText"/>
        <w:rPr>
          <w:sz w:val="20"/>
        </w:rPr>
      </w:pPr>
    </w:p>
    <w:p w14:paraId="3C97E920" w14:textId="77777777" w:rsidR="003E17E1" w:rsidRDefault="003E17E1">
      <w:pPr>
        <w:pStyle w:val="BodyText"/>
        <w:rPr>
          <w:sz w:val="20"/>
        </w:rPr>
      </w:pPr>
    </w:p>
    <w:p w14:paraId="2AD73FE7" w14:textId="77777777" w:rsidR="003E17E1" w:rsidRDefault="003E17E1">
      <w:pPr>
        <w:pStyle w:val="BodyText"/>
        <w:rPr>
          <w:sz w:val="20"/>
        </w:rPr>
      </w:pPr>
    </w:p>
    <w:p w14:paraId="1EBB3B24" w14:textId="77777777" w:rsidR="003E17E1" w:rsidRDefault="003E17E1">
      <w:pPr>
        <w:pStyle w:val="BodyText"/>
        <w:rPr>
          <w:sz w:val="20"/>
        </w:rPr>
      </w:pPr>
    </w:p>
    <w:p w14:paraId="0FD88CBA" w14:textId="77777777" w:rsidR="003E17E1" w:rsidRDefault="003E17E1">
      <w:pPr>
        <w:pStyle w:val="BodyText"/>
        <w:rPr>
          <w:sz w:val="20"/>
        </w:rPr>
      </w:pPr>
    </w:p>
    <w:p w14:paraId="019B7B57" w14:textId="77777777" w:rsidR="003E17E1" w:rsidRDefault="003E17E1">
      <w:pPr>
        <w:pStyle w:val="BodyText"/>
        <w:rPr>
          <w:sz w:val="20"/>
        </w:rPr>
      </w:pPr>
    </w:p>
    <w:p w14:paraId="44D75BD2" w14:textId="77777777" w:rsidR="003E17E1" w:rsidRDefault="003E17E1">
      <w:pPr>
        <w:pStyle w:val="BodyText"/>
        <w:rPr>
          <w:sz w:val="20"/>
        </w:rPr>
      </w:pPr>
    </w:p>
    <w:p w14:paraId="14EA6F5E" w14:textId="77777777" w:rsidR="003E17E1" w:rsidRDefault="003E17E1">
      <w:pPr>
        <w:pStyle w:val="BodyText"/>
        <w:spacing w:before="82"/>
        <w:rPr>
          <w:sz w:val="20"/>
        </w:rPr>
      </w:pPr>
    </w:p>
    <w:p w14:paraId="00BF338E" w14:textId="77777777" w:rsidR="003E17E1" w:rsidRDefault="003E17E1">
      <w:pPr>
        <w:rPr>
          <w:sz w:val="20"/>
        </w:rPr>
        <w:sectPr w:rsidR="003E17E1">
          <w:type w:val="continuous"/>
          <w:pgSz w:w="12240" w:h="15840"/>
          <w:pgMar w:top="1580" w:right="340" w:bottom="280" w:left="200" w:header="720" w:footer="720" w:gutter="0"/>
          <w:cols w:space="720"/>
        </w:sectPr>
      </w:pPr>
    </w:p>
    <w:p w14:paraId="42299039" w14:textId="77777777" w:rsidR="003E17E1" w:rsidRDefault="003E17E1">
      <w:pPr>
        <w:pStyle w:val="BodyText"/>
        <w:rPr>
          <w:sz w:val="17"/>
        </w:rPr>
      </w:pPr>
    </w:p>
    <w:p w14:paraId="4F8EB90B" w14:textId="77777777" w:rsidR="003E17E1" w:rsidRDefault="003E17E1">
      <w:pPr>
        <w:pStyle w:val="BodyText"/>
        <w:rPr>
          <w:sz w:val="17"/>
        </w:rPr>
      </w:pPr>
    </w:p>
    <w:p w14:paraId="315DB43D" w14:textId="77777777" w:rsidR="003E17E1" w:rsidRDefault="003E17E1">
      <w:pPr>
        <w:pStyle w:val="BodyText"/>
        <w:rPr>
          <w:sz w:val="17"/>
        </w:rPr>
      </w:pPr>
    </w:p>
    <w:p w14:paraId="72D84872" w14:textId="77777777" w:rsidR="003E17E1" w:rsidRDefault="003E17E1">
      <w:pPr>
        <w:pStyle w:val="BodyText"/>
        <w:spacing w:before="96"/>
        <w:rPr>
          <w:sz w:val="17"/>
        </w:rPr>
      </w:pPr>
    </w:p>
    <w:p w14:paraId="6E6037C5" w14:textId="77777777" w:rsidR="003E17E1" w:rsidRDefault="00E07C4C">
      <w:pPr>
        <w:spacing w:line="319" w:lineRule="auto"/>
        <w:ind w:left="524" w:hanging="2"/>
        <w:rPr>
          <w:sz w:val="17"/>
        </w:rPr>
      </w:pPr>
      <w:r>
        <w:rPr>
          <w:color w:val="010101"/>
          <w:w w:val="125"/>
          <w:sz w:val="17"/>
        </w:rPr>
        <w:t>Librarians</w:t>
      </w:r>
      <w:r>
        <w:rPr>
          <w:color w:val="010101"/>
          <w:spacing w:val="-7"/>
          <w:w w:val="125"/>
          <w:sz w:val="17"/>
        </w:rPr>
        <w:t xml:space="preserve"> </w:t>
      </w:r>
      <w:r>
        <w:rPr>
          <w:color w:val="010101"/>
          <w:w w:val="125"/>
          <w:sz w:val="17"/>
        </w:rPr>
        <w:t>are</w:t>
      </w:r>
      <w:r>
        <w:rPr>
          <w:color w:val="010101"/>
          <w:spacing w:val="-15"/>
          <w:w w:val="125"/>
          <w:sz w:val="17"/>
        </w:rPr>
        <w:t xml:space="preserve"> </w:t>
      </w:r>
      <w:r>
        <w:rPr>
          <w:color w:val="010101"/>
          <w:w w:val="125"/>
          <w:sz w:val="17"/>
        </w:rPr>
        <w:t>available</w:t>
      </w:r>
      <w:r>
        <w:rPr>
          <w:color w:val="010101"/>
          <w:spacing w:val="-4"/>
          <w:w w:val="125"/>
          <w:sz w:val="17"/>
        </w:rPr>
        <w:t xml:space="preserve"> </w:t>
      </w:r>
      <w:r>
        <w:rPr>
          <w:color w:val="010101"/>
          <w:w w:val="125"/>
          <w:sz w:val="17"/>
        </w:rPr>
        <w:t>to help</w:t>
      </w:r>
      <w:r>
        <w:rPr>
          <w:color w:val="010101"/>
          <w:spacing w:val="-8"/>
          <w:w w:val="125"/>
          <w:sz w:val="17"/>
        </w:rPr>
        <w:t xml:space="preserve"> </w:t>
      </w:r>
      <w:r>
        <w:rPr>
          <w:color w:val="010101"/>
          <w:w w:val="125"/>
          <w:sz w:val="17"/>
        </w:rPr>
        <w:t>people</w:t>
      </w:r>
      <w:r>
        <w:rPr>
          <w:color w:val="010101"/>
          <w:spacing w:val="-8"/>
          <w:w w:val="125"/>
          <w:sz w:val="17"/>
        </w:rPr>
        <w:t xml:space="preserve"> </w:t>
      </w:r>
      <w:r>
        <w:rPr>
          <w:color w:val="010101"/>
          <w:w w:val="125"/>
          <w:sz w:val="17"/>
        </w:rPr>
        <w:t>find</w:t>
      </w:r>
      <w:r>
        <w:rPr>
          <w:color w:val="010101"/>
          <w:spacing w:val="-8"/>
          <w:w w:val="125"/>
          <w:sz w:val="17"/>
        </w:rPr>
        <w:t xml:space="preserve"> </w:t>
      </w:r>
      <w:r>
        <w:rPr>
          <w:color w:val="010101"/>
          <w:w w:val="125"/>
          <w:sz w:val="17"/>
        </w:rPr>
        <w:t xml:space="preserve">evidence­ </w:t>
      </w:r>
      <w:r>
        <w:rPr>
          <w:color w:val="010101"/>
          <w:w w:val="120"/>
          <w:sz w:val="17"/>
        </w:rPr>
        <w:t>based resources that are</w:t>
      </w:r>
      <w:r>
        <w:rPr>
          <w:color w:val="010101"/>
          <w:spacing w:val="-32"/>
          <w:w w:val="120"/>
          <w:sz w:val="17"/>
        </w:rPr>
        <w:t xml:space="preserve"> </w:t>
      </w:r>
      <w:r>
        <w:rPr>
          <w:color w:val="010101"/>
          <w:w w:val="120"/>
          <w:sz w:val="17"/>
        </w:rPr>
        <w:t>credible and</w:t>
      </w:r>
      <w:r>
        <w:rPr>
          <w:color w:val="010101"/>
          <w:spacing w:val="-9"/>
          <w:w w:val="120"/>
          <w:sz w:val="17"/>
        </w:rPr>
        <w:t xml:space="preserve"> </w:t>
      </w:r>
      <w:r>
        <w:rPr>
          <w:color w:val="010101"/>
          <w:w w:val="120"/>
          <w:sz w:val="17"/>
        </w:rPr>
        <w:t>reliable. In</w:t>
      </w:r>
      <w:r>
        <w:rPr>
          <w:color w:val="010101"/>
          <w:spacing w:val="-6"/>
          <w:w w:val="120"/>
          <w:sz w:val="17"/>
        </w:rPr>
        <w:t xml:space="preserve"> </w:t>
      </w:r>
      <w:r>
        <w:rPr>
          <w:color w:val="010101"/>
          <w:w w:val="120"/>
          <w:sz w:val="17"/>
        </w:rPr>
        <w:t xml:space="preserve">times </w:t>
      </w:r>
      <w:r>
        <w:rPr>
          <w:color w:val="010101"/>
          <w:w w:val="125"/>
          <w:sz w:val="17"/>
        </w:rPr>
        <w:t>of</w:t>
      </w:r>
      <w:r>
        <w:rPr>
          <w:color w:val="010101"/>
          <w:spacing w:val="-1"/>
          <w:w w:val="125"/>
          <w:sz w:val="17"/>
        </w:rPr>
        <w:t xml:space="preserve"> </w:t>
      </w:r>
      <w:r>
        <w:rPr>
          <w:color w:val="010101"/>
          <w:w w:val="125"/>
          <w:sz w:val="17"/>
        </w:rPr>
        <w:t>misinformation,</w:t>
      </w:r>
      <w:r>
        <w:rPr>
          <w:color w:val="010101"/>
          <w:spacing w:val="-19"/>
          <w:w w:val="125"/>
          <w:sz w:val="17"/>
        </w:rPr>
        <w:t xml:space="preserve"> </w:t>
      </w:r>
      <w:r>
        <w:rPr>
          <w:color w:val="010101"/>
          <w:w w:val="125"/>
          <w:sz w:val="17"/>
        </w:rPr>
        <w:t>falsehoods and conjecture,</w:t>
      </w:r>
    </w:p>
    <w:p w14:paraId="7C48723B" w14:textId="77777777" w:rsidR="003E17E1" w:rsidRDefault="00E07C4C">
      <w:pPr>
        <w:spacing w:before="4"/>
        <w:ind w:left="524"/>
        <w:rPr>
          <w:sz w:val="17"/>
        </w:rPr>
      </w:pPr>
      <w:r>
        <w:rPr>
          <w:color w:val="010101"/>
          <w:w w:val="125"/>
          <w:sz w:val="17"/>
        </w:rPr>
        <w:t>libraries</w:t>
      </w:r>
      <w:r>
        <w:rPr>
          <w:color w:val="010101"/>
          <w:spacing w:val="-15"/>
          <w:w w:val="125"/>
          <w:sz w:val="17"/>
        </w:rPr>
        <w:t xml:space="preserve"> </w:t>
      </w:r>
      <w:r>
        <w:rPr>
          <w:color w:val="010101"/>
          <w:w w:val="125"/>
          <w:sz w:val="17"/>
        </w:rPr>
        <w:t>can</w:t>
      </w:r>
      <w:r>
        <w:rPr>
          <w:color w:val="010101"/>
          <w:spacing w:val="-15"/>
          <w:w w:val="125"/>
          <w:sz w:val="17"/>
        </w:rPr>
        <w:t xml:space="preserve"> </w:t>
      </w:r>
      <w:r>
        <w:rPr>
          <w:color w:val="010101"/>
          <w:w w:val="125"/>
          <w:sz w:val="17"/>
        </w:rPr>
        <w:t>be</w:t>
      </w:r>
      <w:r>
        <w:rPr>
          <w:color w:val="010101"/>
          <w:spacing w:val="-15"/>
          <w:w w:val="125"/>
          <w:sz w:val="17"/>
        </w:rPr>
        <w:t xml:space="preserve"> </w:t>
      </w:r>
      <w:r>
        <w:rPr>
          <w:color w:val="010101"/>
          <w:w w:val="125"/>
          <w:sz w:val="17"/>
        </w:rPr>
        <w:t>a</w:t>
      </w:r>
      <w:r>
        <w:rPr>
          <w:color w:val="010101"/>
          <w:spacing w:val="-15"/>
          <w:w w:val="125"/>
          <w:sz w:val="17"/>
        </w:rPr>
        <w:t xml:space="preserve"> </w:t>
      </w:r>
      <w:r>
        <w:rPr>
          <w:color w:val="010101"/>
          <w:w w:val="125"/>
          <w:sz w:val="17"/>
        </w:rPr>
        <w:t>force</w:t>
      </w:r>
      <w:r>
        <w:rPr>
          <w:color w:val="010101"/>
          <w:spacing w:val="-14"/>
          <w:w w:val="125"/>
          <w:sz w:val="17"/>
        </w:rPr>
        <w:t xml:space="preserve"> </w:t>
      </w:r>
      <w:r>
        <w:rPr>
          <w:color w:val="010101"/>
          <w:w w:val="125"/>
          <w:sz w:val="17"/>
        </w:rPr>
        <w:t>for</w:t>
      </w:r>
      <w:r>
        <w:rPr>
          <w:color w:val="010101"/>
          <w:spacing w:val="-9"/>
          <w:w w:val="125"/>
          <w:sz w:val="17"/>
        </w:rPr>
        <w:t xml:space="preserve"> </w:t>
      </w:r>
      <w:r>
        <w:rPr>
          <w:color w:val="010101"/>
          <w:w w:val="125"/>
          <w:sz w:val="17"/>
        </w:rPr>
        <w:t>objectivity and</w:t>
      </w:r>
      <w:r>
        <w:rPr>
          <w:color w:val="010101"/>
          <w:spacing w:val="-21"/>
          <w:w w:val="125"/>
          <w:sz w:val="17"/>
        </w:rPr>
        <w:t xml:space="preserve"> </w:t>
      </w:r>
      <w:r>
        <w:rPr>
          <w:color w:val="010101"/>
          <w:spacing w:val="-2"/>
          <w:w w:val="125"/>
          <w:sz w:val="17"/>
        </w:rPr>
        <w:t>truth.</w:t>
      </w:r>
    </w:p>
    <w:p w14:paraId="02533068" w14:textId="77777777" w:rsidR="003E17E1" w:rsidRDefault="00E07C4C">
      <w:pPr>
        <w:spacing w:before="186"/>
        <w:ind w:left="50"/>
        <w:jc w:val="center"/>
        <w:rPr>
          <w:b/>
          <w:sz w:val="48"/>
        </w:rPr>
      </w:pPr>
      <w:r>
        <w:rPr>
          <w:noProof/>
          <w:lang w:val="en-CA" w:eastAsia="en-CA"/>
        </w:rPr>
        <w:drawing>
          <wp:anchor distT="0" distB="0" distL="0" distR="0" simplePos="0" relativeHeight="15736832" behindDoc="0" locked="0" layoutInCell="1" allowOverlap="1" wp14:anchorId="3D558AFE" wp14:editId="15C20572">
            <wp:simplePos x="0" y="0"/>
            <wp:positionH relativeFrom="page">
              <wp:posOffset>455676</wp:posOffset>
            </wp:positionH>
            <wp:positionV relativeFrom="paragraph">
              <wp:posOffset>358513</wp:posOffset>
            </wp:positionV>
            <wp:extent cx="1019174" cy="342899"/>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3" cstate="print"/>
                    <a:stretch>
                      <a:fillRect/>
                    </a:stretch>
                  </pic:blipFill>
                  <pic:spPr>
                    <a:xfrm>
                      <a:off x="0" y="0"/>
                      <a:ext cx="1019174" cy="342899"/>
                    </a:xfrm>
                    <a:prstGeom prst="rect">
                      <a:avLst/>
                    </a:prstGeom>
                  </pic:spPr>
                </pic:pic>
              </a:graphicData>
            </a:graphic>
          </wp:anchor>
        </w:drawing>
      </w:r>
      <w:r>
        <w:rPr>
          <w:noProof/>
          <w:lang w:val="en-CA" w:eastAsia="en-CA"/>
        </w:rPr>
        <w:drawing>
          <wp:anchor distT="0" distB="0" distL="0" distR="0" simplePos="0" relativeHeight="15737344" behindDoc="0" locked="0" layoutInCell="1" allowOverlap="1" wp14:anchorId="4F57B1B7" wp14:editId="7249A85F">
            <wp:simplePos x="0" y="0"/>
            <wp:positionH relativeFrom="page">
              <wp:posOffset>2336292</wp:posOffset>
            </wp:positionH>
            <wp:positionV relativeFrom="paragraph">
              <wp:posOffset>321937</wp:posOffset>
            </wp:positionV>
            <wp:extent cx="990599" cy="380999"/>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4" cstate="print"/>
                    <a:stretch>
                      <a:fillRect/>
                    </a:stretch>
                  </pic:blipFill>
                  <pic:spPr>
                    <a:xfrm>
                      <a:off x="0" y="0"/>
                      <a:ext cx="990599" cy="380999"/>
                    </a:xfrm>
                    <a:prstGeom prst="rect">
                      <a:avLst/>
                    </a:prstGeom>
                  </pic:spPr>
                </pic:pic>
              </a:graphicData>
            </a:graphic>
          </wp:anchor>
        </w:drawing>
      </w:r>
      <w:proofErr w:type="gramStart"/>
      <w:r>
        <w:rPr>
          <w:b/>
          <w:color w:val="877C31"/>
          <w:spacing w:val="-5"/>
          <w:w w:val="95"/>
          <w:sz w:val="48"/>
        </w:rPr>
        <w:t>s;</w:t>
      </w:r>
      <w:proofErr w:type="gramEnd"/>
    </w:p>
    <w:p w14:paraId="4C74B9B5" w14:textId="77777777" w:rsidR="003E17E1" w:rsidRDefault="00E07C4C">
      <w:pPr>
        <w:spacing w:before="41" w:line="145" w:lineRule="exact"/>
        <w:ind w:left="50" w:right="40"/>
        <w:jc w:val="center"/>
        <w:rPr>
          <w:b/>
          <w:sz w:val="14"/>
        </w:rPr>
      </w:pPr>
      <w:r>
        <w:rPr>
          <w:b/>
          <w:color w:val="380C41"/>
          <w:spacing w:val="-2"/>
          <w:w w:val="105"/>
          <w:sz w:val="14"/>
        </w:rPr>
        <w:t>MARIGOLD</w:t>
      </w:r>
    </w:p>
    <w:p w14:paraId="350529E0" w14:textId="77777777" w:rsidR="003E17E1" w:rsidRDefault="00E07C4C">
      <w:pPr>
        <w:spacing w:line="99" w:lineRule="exact"/>
        <w:ind w:left="50" w:right="40"/>
        <w:jc w:val="center"/>
        <w:rPr>
          <w:sz w:val="10"/>
        </w:rPr>
      </w:pPr>
      <w:r>
        <w:rPr>
          <w:color w:val="282626"/>
          <w:w w:val="90"/>
          <w:sz w:val="10"/>
        </w:rPr>
        <w:t>LI</w:t>
      </w:r>
      <w:r>
        <w:rPr>
          <w:color w:val="414142"/>
          <w:w w:val="90"/>
          <w:sz w:val="10"/>
        </w:rPr>
        <w:t>BRARY</w:t>
      </w:r>
      <w:r>
        <w:rPr>
          <w:color w:val="414142"/>
          <w:spacing w:val="-1"/>
          <w:sz w:val="10"/>
        </w:rPr>
        <w:t xml:space="preserve"> </w:t>
      </w:r>
      <w:r>
        <w:rPr>
          <w:color w:val="414142"/>
          <w:spacing w:val="-2"/>
          <w:sz w:val="10"/>
        </w:rPr>
        <w:t>SYS</w:t>
      </w:r>
      <w:r>
        <w:rPr>
          <w:color w:val="676466"/>
          <w:spacing w:val="-2"/>
          <w:sz w:val="10"/>
        </w:rPr>
        <w:t>TE</w:t>
      </w:r>
      <w:r>
        <w:rPr>
          <w:color w:val="414142"/>
          <w:spacing w:val="-2"/>
          <w:sz w:val="10"/>
        </w:rPr>
        <w:t>M</w:t>
      </w:r>
    </w:p>
    <w:p w14:paraId="22244E0B" w14:textId="77777777" w:rsidR="003E17E1" w:rsidRDefault="00E07C4C">
      <w:pPr>
        <w:spacing w:before="95" w:line="319" w:lineRule="auto"/>
        <w:ind w:left="517" w:right="778" w:hanging="1"/>
        <w:rPr>
          <w:sz w:val="17"/>
        </w:rPr>
      </w:pPr>
      <w:r>
        <w:br w:type="column"/>
      </w:r>
      <w:r>
        <w:rPr>
          <w:color w:val="010101"/>
          <w:w w:val="120"/>
          <w:sz w:val="17"/>
        </w:rPr>
        <w:t>Libraries help reduce waste and over-consumption by</w:t>
      </w:r>
      <w:r>
        <w:rPr>
          <w:color w:val="010101"/>
          <w:spacing w:val="-1"/>
          <w:w w:val="120"/>
          <w:sz w:val="17"/>
        </w:rPr>
        <w:t xml:space="preserve"> </w:t>
      </w:r>
      <w:r>
        <w:rPr>
          <w:color w:val="010101"/>
          <w:w w:val="120"/>
          <w:sz w:val="17"/>
        </w:rPr>
        <w:t>lending books, movies, materials and resources time and</w:t>
      </w:r>
      <w:r>
        <w:rPr>
          <w:color w:val="010101"/>
          <w:spacing w:val="-21"/>
          <w:w w:val="120"/>
          <w:sz w:val="17"/>
        </w:rPr>
        <w:t xml:space="preserve"> </w:t>
      </w:r>
      <w:r>
        <w:rPr>
          <w:color w:val="010101"/>
          <w:w w:val="120"/>
          <w:sz w:val="17"/>
        </w:rPr>
        <w:t>time again. This is the</w:t>
      </w:r>
      <w:r>
        <w:rPr>
          <w:color w:val="010101"/>
          <w:spacing w:val="40"/>
          <w:w w:val="120"/>
          <w:sz w:val="17"/>
        </w:rPr>
        <w:t xml:space="preserve"> </w:t>
      </w:r>
      <w:r>
        <w:rPr>
          <w:color w:val="010101"/>
          <w:w w:val="120"/>
          <w:sz w:val="17"/>
        </w:rPr>
        <w:t>'original' recycling program! Library circulation gets the</w:t>
      </w:r>
      <w:r>
        <w:rPr>
          <w:color w:val="010101"/>
          <w:spacing w:val="31"/>
          <w:w w:val="120"/>
          <w:sz w:val="17"/>
        </w:rPr>
        <w:t xml:space="preserve"> </w:t>
      </w:r>
      <w:r>
        <w:rPr>
          <w:color w:val="010101"/>
          <w:w w:val="120"/>
          <w:sz w:val="17"/>
        </w:rPr>
        <w:t>longest life out of</w:t>
      </w:r>
      <w:r>
        <w:rPr>
          <w:color w:val="010101"/>
          <w:spacing w:val="-1"/>
          <w:w w:val="120"/>
          <w:sz w:val="17"/>
        </w:rPr>
        <w:t xml:space="preserve"> </w:t>
      </w:r>
      <w:r>
        <w:rPr>
          <w:color w:val="010101"/>
          <w:w w:val="120"/>
          <w:sz w:val="17"/>
        </w:rPr>
        <w:t>each item by</w:t>
      </w:r>
      <w:r>
        <w:rPr>
          <w:color w:val="010101"/>
          <w:spacing w:val="-11"/>
          <w:w w:val="120"/>
          <w:sz w:val="17"/>
        </w:rPr>
        <w:t xml:space="preserve"> </w:t>
      </w:r>
      <w:r>
        <w:rPr>
          <w:color w:val="010101"/>
          <w:w w:val="120"/>
          <w:sz w:val="17"/>
        </w:rPr>
        <w:t>enabling as many people to</w:t>
      </w:r>
    </w:p>
    <w:p w14:paraId="65D2C367" w14:textId="77777777" w:rsidR="003E17E1" w:rsidRDefault="00E07C4C">
      <w:pPr>
        <w:spacing w:line="188" w:lineRule="exact"/>
        <w:ind w:left="519"/>
        <w:rPr>
          <w:sz w:val="17"/>
        </w:rPr>
      </w:pPr>
      <w:r>
        <w:rPr>
          <w:noProof/>
          <w:lang w:val="en-CA" w:eastAsia="en-CA"/>
        </w:rPr>
        <mc:AlternateContent>
          <mc:Choice Requires="wpg">
            <w:drawing>
              <wp:anchor distT="0" distB="0" distL="0" distR="0" simplePos="0" relativeHeight="15736320" behindDoc="0" locked="0" layoutInCell="1" allowOverlap="1" wp14:anchorId="0ECD3E20" wp14:editId="72D4FD9B">
                <wp:simplePos x="0" y="0"/>
                <wp:positionH relativeFrom="page">
                  <wp:posOffset>455676</wp:posOffset>
                </wp:positionH>
                <wp:positionV relativeFrom="paragraph">
                  <wp:posOffset>-2142859</wp:posOffset>
                </wp:positionV>
                <wp:extent cx="3286125" cy="170053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6125" cy="1700530"/>
                          <a:chOff x="0" y="0"/>
                          <a:chExt cx="3286125" cy="1700530"/>
                        </a:xfrm>
                      </wpg:grpSpPr>
                      <pic:pic xmlns:pic="http://schemas.openxmlformats.org/drawingml/2006/picture">
                        <pic:nvPicPr>
                          <pic:cNvPr id="64" name="Image 64"/>
                          <pic:cNvPicPr/>
                        </pic:nvPicPr>
                        <pic:blipFill>
                          <a:blip r:embed="rId45" cstate="print"/>
                          <a:stretch>
                            <a:fillRect/>
                          </a:stretch>
                        </pic:blipFill>
                        <pic:spPr>
                          <a:xfrm>
                            <a:off x="0" y="0"/>
                            <a:ext cx="3286124" cy="1600200"/>
                          </a:xfrm>
                          <a:prstGeom prst="rect">
                            <a:avLst/>
                          </a:prstGeom>
                        </pic:spPr>
                      </pic:pic>
                      <wps:wsp>
                        <wps:cNvPr id="65" name="Textbox 65"/>
                        <wps:cNvSpPr txBox="1"/>
                        <wps:spPr>
                          <a:xfrm>
                            <a:off x="0" y="0"/>
                            <a:ext cx="3286125" cy="1700530"/>
                          </a:xfrm>
                          <a:prstGeom prst="rect">
                            <a:avLst/>
                          </a:prstGeom>
                        </wps:spPr>
                        <wps:txbx>
                          <w:txbxContent>
                            <w:p w14:paraId="6420E004" w14:textId="77777777" w:rsidR="003E17E1" w:rsidRDefault="003E17E1">
                              <w:pPr>
                                <w:rPr>
                                  <w:sz w:val="30"/>
                                </w:rPr>
                              </w:pPr>
                            </w:p>
                            <w:p w14:paraId="5C3EE37A" w14:textId="77777777" w:rsidR="003E17E1" w:rsidRDefault="003E17E1">
                              <w:pPr>
                                <w:rPr>
                                  <w:sz w:val="30"/>
                                </w:rPr>
                              </w:pPr>
                            </w:p>
                            <w:p w14:paraId="73A999FB" w14:textId="77777777" w:rsidR="003E17E1" w:rsidRDefault="003E17E1">
                              <w:pPr>
                                <w:rPr>
                                  <w:sz w:val="30"/>
                                </w:rPr>
                              </w:pPr>
                            </w:p>
                            <w:p w14:paraId="4C852A25" w14:textId="77777777" w:rsidR="003E17E1" w:rsidRDefault="003E17E1">
                              <w:pPr>
                                <w:rPr>
                                  <w:sz w:val="30"/>
                                </w:rPr>
                              </w:pPr>
                            </w:p>
                            <w:p w14:paraId="2BAE9FF0" w14:textId="77777777" w:rsidR="003E17E1" w:rsidRDefault="003E17E1">
                              <w:pPr>
                                <w:rPr>
                                  <w:sz w:val="30"/>
                                </w:rPr>
                              </w:pPr>
                            </w:p>
                            <w:p w14:paraId="653A9380" w14:textId="77777777" w:rsidR="003E17E1" w:rsidRDefault="003E17E1">
                              <w:pPr>
                                <w:spacing w:before="262"/>
                                <w:rPr>
                                  <w:sz w:val="30"/>
                                </w:rPr>
                              </w:pPr>
                            </w:p>
                            <w:p w14:paraId="13398320" w14:textId="77777777" w:rsidR="003E17E1" w:rsidRDefault="00E07C4C">
                              <w:pPr>
                                <w:spacing w:before="1"/>
                                <w:ind w:left="-1"/>
                                <w:rPr>
                                  <w:b/>
                                  <w:sz w:val="30"/>
                                </w:rPr>
                              </w:pPr>
                              <w:r>
                                <w:rPr>
                                  <w:b/>
                                  <w:color w:val="FDFDFD"/>
                                  <w:w w:val="115"/>
                                  <w:sz w:val="30"/>
                                  <w:shd w:val="clear" w:color="auto" w:fill="008C44"/>
                                </w:rPr>
                                <w:t>Credible</w:t>
                              </w:r>
                              <w:r>
                                <w:rPr>
                                  <w:b/>
                                  <w:color w:val="FDFDFD"/>
                                  <w:spacing w:val="18"/>
                                  <w:w w:val="120"/>
                                  <w:sz w:val="30"/>
                                </w:rPr>
                                <w:t xml:space="preserve"> </w:t>
                              </w:r>
                              <w:r>
                                <w:rPr>
                                  <w:b/>
                                  <w:color w:val="FDFDFD"/>
                                  <w:spacing w:val="-2"/>
                                  <w:w w:val="120"/>
                                  <w:sz w:val="30"/>
                                  <w:shd w:val="clear" w:color="auto" w:fill="008C44"/>
                                </w:rPr>
                                <w:t>Information</w:t>
                              </w:r>
                            </w:p>
                          </w:txbxContent>
                        </wps:txbx>
                        <wps:bodyPr wrap="square" lIns="0" tIns="0" rIns="0" bIns="0" rtlCol="0">
                          <a:noAutofit/>
                        </wps:bodyPr>
                      </wps:wsp>
                    </wpg:wgp>
                  </a:graphicData>
                </a:graphic>
              </wp:anchor>
            </w:drawing>
          </mc:Choice>
          <mc:Fallback>
            <w:pict>
              <v:group w14:anchorId="0ECD3E20" id="Group 63" o:spid="_x0000_s1039" style="position:absolute;left:0;text-align:left;margin-left:35.9pt;margin-top:-168.75pt;width:258.75pt;height:133.9pt;z-index:15736320;mso-wrap-distance-left:0;mso-wrap-distance-right:0;mso-position-horizontal-relative:page;mso-position-vertical-relative:text" coordsize="32861,17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">
                <v:shape id="Image 64" o:spid="_x0000_s1040" type="#_x0000_t75" style="position:absolute;width:32861;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">
                  <v:imagedata r:id="rId46" o:title=""/>
                </v:shape>
                <v:shape id="Textbox 65" o:spid="_x0000_s1041" type="#_x0000_t202" style="position:absolute;width:32861;height:17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6420E004" w14:textId="77777777" w:rsidR="003E17E1" w:rsidRDefault="003E17E1">
                        <w:pPr>
                          <w:rPr>
                            <w:sz w:val="30"/>
                          </w:rPr>
                        </w:pPr>
                      </w:p>
                      <w:p w14:paraId="5C3EE37A" w14:textId="77777777" w:rsidR="003E17E1" w:rsidRDefault="003E17E1">
                        <w:pPr>
                          <w:rPr>
                            <w:sz w:val="30"/>
                          </w:rPr>
                        </w:pPr>
                      </w:p>
                      <w:p w14:paraId="73A999FB" w14:textId="77777777" w:rsidR="003E17E1" w:rsidRDefault="003E17E1">
                        <w:pPr>
                          <w:rPr>
                            <w:sz w:val="30"/>
                          </w:rPr>
                        </w:pPr>
                      </w:p>
                      <w:p w14:paraId="4C852A25" w14:textId="77777777" w:rsidR="003E17E1" w:rsidRDefault="003E17E1">
                        <w:pPr>
                          <w:rPr>
                            <w:sz w:val="30"/>
                          </w:rPr>
                        </w:pPr>
                      </w:p>
                      <w:p w14:paraId="2BAE9FF0" w14:textId="77777777" w:rsidR="003E17E1" w:rsidRDefault="003E17E1">
                        <w:pPr>
                          <w:rPr>
                            <w:sz w:val="30"/>
                          </w:rPr>
                        </w:pPr>
                      </w:p>
                      <w:p w14:paraId="653A9380" w14:textId="77777777" w:rsidR="003E17E1" w:rsidRDefault="003E17E1">
                        <w:pPr>
                          <w:spacing w:before="262"/>
                          <w:rPr>
                            <w:sz w:val="30"/>
                          </w:rPr>
                        </w:pPr>
                      </w:p>
                      <w:p w14:paraId="13398320" w14:textId="77777777" w:rsidR="003E17E1" w:rsidRDefault="00E07C4C">
                        <w:pPr>
                          <w:spacing w:before="1"/>
                          <w:ind w:left="-1"/>
                          <w:rPr>
                            <w:b/>
                            <w:sz w:val="30"/>
                          </w:rPr>
                        </w:pPr>
                        <w:r>
                          <w:rPr>
                            <w:b/>
                            <w:color w:val="FDFDFD"/>
                            <w:w w:val="115"/>
                            <w:sz w:val="30"/>
                            <w:shd w:val="clear" w:color="auto" w:fill="008C44"/>
                          </w:rPr>
                          <w:t>Credible</w:t>
                        </w:r>
                        <w:r>
                          <w:rPr>
                            <w:b/>
                            <w:color w:val="FDFDFD"/>
                            <w:spacing w:val="18"/>
                            <w:w w:val="120"/>
                            <w:sz w:val="30"/>
                          </w:rPr>
                          <w:t xml:space="preserve"> </w:t>
                        </w:r>
                        <w:r>
                          <w:rPr>
                            <w:b/>
                            <w:color w:val="FDFDFD"/>
                            <w:spacing w:val="-2"/>
                            <w:w w:val="120"/>
                            <w:sz w:val="30"/>
                            <w:shd w:val="clear" w:color="auto" w:fill="008C44"/>
                          </w:rPr>
                          <w:t>Information</w:t>
                        </w:r>
                      </w:p>
                    </w:txbxContent>
                  </v:textbox>
                </v:shape>
                <w10:wrap anchorx="page"/>
              </v:group>
            </w:pict>
          </mc:Fallback>
        </mc:AlternateContent>
      </w:r>
      <w:r>
        <w:rPr>
          <w:noProof/>
          <w:lang w:val="en-CA" w:eastAsia="en-CA"/>
        </w:rPr>
        <w:drawing>
          <wp:anchor distT="0" distB="0" distL="0" distR="0" simplePos="0" relativeHeight="15737856" behindDoc="0" locked="0" layoutInCell="1" allowOverlap="1" wp14:anchorId="7012150C" wp14:editId="00BE6360">
            <wp:simplePos x="0" y="0"/>
            <wp:positionH relativeFrom="page">
              <wp:posOffset>3505200</wp:posOffset>
            </wp:positionH>
            <wp:positionV relativeFrom="paragraph">
              <wp:posOffset>514996</wp:posOffset>
            </wp:positionV>
            <wp:extent cx="1009649" cy="476249"/>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7" cstate="print"/>
                    <a:stretch>
                      <a:fillRect/>
                    </a:stretch>
                  </pic:blipFill>
                  <pic:spPr>
                    <a:xfrm>
                      <a:off x="0" y="0"/>
                      <a:ext cx="1009649" cy="476249"/>
                    </a:xfrm>
                    <a:prstGeom prst="rect">
                      <a:avLst/>
                    </a:prstGeom>
                  </pic:spPr>
                </pic:pic>
              </a:graphicData>
            </a:graphic>
          </wp:anchor>
        </w:drawing>
      </w:r>
      <w:r>
        <w:rPr>
          <w:noProof/>
          <w:lang w:val="en-CA" w:eastAsia="en-CA"/>
        </w:rPr>
        <w:drawing>
          <wp:anchor distT="0" distB="0" distL="0" distR="0" simplePos="0" relativeHeight="15738368" behindDoc="0" locked="0" layoutInCell="1" allowOverlap="1" wp14:anchorId="22F710A6" wp14:editId="7B4681AD">
            <wp:simplePos x="0" y="0"/>
            <wp:positionH relativeFrom="page">
              <wp:posOffset>4672584</wp:posOffset>
            </wp:positionH>
            <wp:positionV relativeFrom="paragraph">
              <wp:posOffset>565288</wp:posOffset>
            </wp:positionV>
            <wp:extent cx="1104899" cy="428624"/>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8" cstate="print"/>
                    <a:stretch>
                      <a:fillRect/>
                    </a:stretch>
                  </pic:blipFill>
                  <pic:spPr>
                    <a:xfrm>
                      <a:off x="0" y="0"/>
                      <a:ext cx="1104899" cy="428624"/>
                    </a:xfrm>
                    <a:prstGeom prst="rect">
                      <a:avLst/>
                    </a:prstGeom>
                  </pic:spPr>
                </pic:pic>
              </a:graphicData>
            </a:graphic>
          </wp:anchor>
        </w:drawing>
      </w:r>
      <w:r>
        <w:rPr>
          <w:noProof/>
          <w:lang w:val="en-CA" w:eastAsia="en-CA"/>
        </w:rPr>
        <w:drawing>
          <wp:anchor distT="0" distB="0" distL="0" distR="0" simplePos="0" relativeHeight="15738880" behindDoc="0" locked="0" layoutInCell="1" allowOverlap="1" wp14:anchorId="5AE9B93A" wp14:editId="5373D38A">
            <wp:simplePos x="0" y="0"/>
            <wp:positionH relativeFrom="page">
              <wp:posOffset>5995662</wp:posOffset>
            </wp:positionH>
            <wp:positionV relativeFrom="paragraph">
              <wp:posOffset>606523</wp:posOffset>
            </wp:positionV>
            <wp:extent cx="634978" cy="375358"/>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9" cstate="print"/>
                    <a:stretch>
                      <a:fillRect/>
                    </a:stretch>
                  </pic:blipFill>
                  <pic:spPr>
                    <a:xfrm>
                      <a:off x="0" y="0"/>
                      <a:ext cx="634978" cy="375358"/>
                    </a:xfrm>
                    <a:prstGeom prst="rect">
                      <a:avLst/>
                    </a:prstGeom>
                  </pic:spPr>
                </pic:pic>
              </a:graphicData>
            </a:graphic>
          </wp:anchor>
        </w:drawing>
      </w:r>
      <w:r>
        <w:rPr>
          <w:color w:val="010101"/>
          <w:w w:val="120"/>
          <w:sz w:val="17"/>
        </w:rPr>
        <w:t>use</w:t>
      </w:r>
      <w:r>
        <w:rPr>
          <w:color w:val="010101"/>
          <w:spacing w:val="-15"/>
          <w:w w:val="120"/>
          <w:sz w:val="17"/>
        </w:rPr>
        <w:t xml:space="preserve"> </w:t>
      </w:r>
      <w:r>
        <w:rPr>
          <w:color w:val="010101"/>
          <w:w w:val="120"/>
          <w:sz w:val="17"/>
        </w:rPr>
        <w:t>it</w:t>
      </w:r>
      <w:r>
        <w:rPr>
          <w:color w:val="010101"/>
          <w:spacing w:val="28"/>
          <w:w w:val="120"/>
          <w:sz w:val="17"/>
        </w:rPr>
        <w:t xml:space="preserve"> </w:t>
      </w:r>
      <w:r>
        <w:rPr>
          <w:color w:val="010101"/>
          <w:w w:val="120"/>
          <w:sz w:val="17"/>
        </w:rPr>
        <w:t>as</w:t>
      </w:r>
      <w:r>
        <w:rPr>
          <w:color w:val="010101"/>
          <w:spacing w:val="-10"/>
          <w:w w:val="120"/>
          <w:sz w:val="17"/>
        </w:rPr>
        <w:t xml:space="preserve"> </w:t>
      </w:r>
      <w:r>
        <w:rPr>
          <w:color w:val="010101"/>
          <w:spacing w:val="-2"/>
          <w:w w:val="120"/>
          <w:sz w:val="17"/>
        </w:rPr>
        <w:t>possible.</w:t>
      </w:r>
    </w:p>
    <w:p w14:paraId="619F243A" w14:textId="77777777" w:rsidR="003E17E1" w:rsidRDefault="003E17E1">
      <w:pPr>
        <w:pStyle w:val="BodyText"/>
        <w:rPr>
          <w:sz w:val="20"/>
        </w:rPr>
      </w:pPr>
    </w:p>
    <w:p w14:paraId="313DAECC" w14:textId="77777777" w:rsidR="003E17E1" w:rsidRDefault="00E07C4C">
      <w:pPr>
        <w:pStyle w:val="BodyText"/>
        <w:spacing w:before="8"/>
        <w:rPr>
          <w:sz w:val="20"/>
        </w:rPr>
      </w:pPr>
      <w:r>
        <w:rPr>
          <w:noProof/>
          <w:lang w:val="en-CA" w:eastAsia="en-CA"/>
        </w:rPr>
        <w:drawing>
          <wp:anchor distT="0" distB="0" distL="0" distR="0" simplePos="0" relativeHeight="487593472" behindDoc="1" locked="0" layoutInCell="1" allowOverlap="1" wp14:anchorId="1D873D6F" wp14:editId="684C9F2B">
            <wp:simplePos x="0" y="0"/>
            <wp:positionH relativeFrom="page">
              <wp:posOffset>6850440</wp:posOffset>
            </wp:positionH>
            <wp:positionV relativeFrom="paragraph">
              <wp:posOffset>166977</wp:posOffset>
            </wp:positionV>
            <wp:extent cx="475657" cy="292607"/>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0" cstate="print"/>
                    <a:stretch>
                      <a:fillRect/>
                    </a:stretch>
                  </pic:blipFill>
                  <pic:spPr>
                    <a:xfrm>
                      <a:off x="0" y="0"/>
                      <a:ext cx="475657" cy="292607"/>
                    </a:xfrm>
                    <a:prstGeom prst="rect">
                      <a:avLst/>
                    </a:prstGeom>
                  </pic:spPr>
                </pic:pic>
              </a:graphicData>
            </a:graphic>
          </wp:anchor>
        </w:drawing>
      </w:r>
    </w:p>
    <w:p w14:paraId="266786E7" w14:textId="77777777" w:rsidR="003E17E1" w:rsidRDefault="00E07C4C">
      <w:pPr>
        <w:spacing w:before="19" w:line="194" w:lineRule="auto"/>
        <w:ind w:left="5081" w:right="395" w:hanging="192"/>
        <w:jc w:val="both"/>
        <w:rPr>
          <w:sz w:val="13"/>
        </w:rPr>
      </w:pPr>
      <w:r>
        <w:rPr>
          <w:color w:val="010101"/>
          <w:spacing w:val="-2"/>
          <w:sz w:val="14"/>
        </w:rPr>
        <w:t>Yellowhead</w:t>
      </w:r>
      <w:r>
        <w:rPr>
          <w:color w:val="010101"/>
          <w:spacing w:val="40"/>
          <w:sz w:val="14"/>
        </w:rPr>
        <w:t xml:space="preserve"> </w:t>
      </w:r>
      <w:r>
        <w:rPr>
          <w:color w:val="010101"/>
          <w:spacing w:val="-2"/>
          <w:sz w:val="14"/>
        </w:rPr>
        <w:t>Regional</w:t>
      </w:r>
      <w:r>
        <w:rPr>
          <w:color w:val="010101"/>
          <w:spacing w:val="-2"/>
          <w:w w:val="115"/>
          <w:sz w:val="14"/>
        </w:rPr>
        <w:t xml:space="preserve"> </w:t>
      </w:r>
      <w:r>
        <w:rPr>
          <w:color w:val="010101"/>
          <w:spacing w:val="-2"/>
          <w:w w:val="115"/>
          <w:sz w:val="13"/>
        </w:rPr>
        <w:t>Library</w:t>
      </w:r>
    </w:p>
    <w:p w14:paraId="6CAF07A2" w14:textId="77777777" w:rsidR="003E17E1" w:rsidRDefault="003E17E1">
      <w:pPr>
        <w:spacing w:line="194" w:lineRule="auto"/>
        <w:jc w:val="both"/>
        <w:rPr>
          <w:sz w:val="13"/>
        </w:rPr>
        <w:sectPr w:rsidR="003E17E1">
          <w:type w:val="continuous"/>
          <w:pgSz w:w="12240" w:h="15840"/>
          <w:pgMar w:top="1580" w:right="340" w:bottom="280" w:left="200" w:header="720" w:footer="720" w:gutter="0"/>
          <w:cols w:num="2" w:space="720" w:equalWidth="0">
            <w:col w:w="5568" w:space="72"/>
            <w:col w:w="6060"/>
          </w:cols>
        </w:sectPr>
      </w:pPr>
    </w:p>
    <w:p w14:paraId="11C4C924" w14:textId="77777777" w:rsidR="003E17E1" w:rsidRDefault="00587C24" w:rsidP="00587C24">
      <w:pPr>
        <w:rPr>
          <w:sz w:val="27"/>
        </w:rPr>
      </w:pPr>
      <w:r>
        <w:rPr>
          <w:color w:val="008C44"/>
          <w:w w:val="270"/>
          <w:sz w:val="27"/>
        </w:rPr>
        <w:t xml:space="preserve">  </w:t>
      </w:r>
      <w:r w:rsidR="00E07C4C">
        <w:rPr>
          <w:color w:val="008C44"/>
          <w:w w:val="270"/>
          <w:sz w:val="27"/>
        </w:rPr>
        <w:t>-----------</w:t>
      </w:r>
      <w:r w:rsidR="00E07C4C">
        <w:rPr>
          <w:color w:val="008C44"/>
          <w:spacing w:val="-128"/>
          <w:w w:val="270"/>
          <w:sz w:val="27"/>
        </w:rPr>
        <w:t xml:space="preserve"> </w:t>
      </w:r>
      <w:r w:rsidR="00E07C4C">
        <w:rPr>
          <w:color w:val="414142"/>
          <w:w w:val="130"/>
          <w:sz w:val="27"/>
        </w:rPr>
        <w:t>Can</w:t>
      </w:r>
      <w:r w:rsidR="00E07C4C">
        <w:rPr>
          <w:color w:val="414142"/>
          <w:spacing w:val="-24"/>
          <w:w w:val="130"/>
          <w:sz w:val="27"/>
        </w:rPr>
        <w:t xml:space="preserve"> </w:t>
      </w:r>
      <w:r w:rsidR="00E07C4C">
        <w:rPr>
          <w:color w:val="414142"/>
          <w:w w:val="130"/>
          <w:sz w:val="27"/>
        </w:rPr>
        <w:t>we</w:t>
      </w:r>
      <w:r w:rsidR="00E07C4C">
        <w:rPr>
          <w:color w:val="414142"/>
          <w:spacing w:val="-25"/>
          <w:w w:val="130"/>
          <w:sz w:val="27"/>
        </w:rPr>
        <w:t xml:space="preserve"> </w:t>
      </w:r>
      <w:r w:rsidR="00E07C4C">
        <w:rPr>
          <w:color w:val="414142"/>
          <w:w w:val="130"/>
          <w:sz w:val="27"/>
        </w:rPr>
        <w:t>count</w:t>
      </w:r>
      <w:r w:rsidR="00E07C4C">
        <w:rPr>
          <w:color w:val="414142"/>
          <w:spacing w:val="-10"/>
          <w:w w:val="130"/>
          <w:sz w:val="27"/>
        </w:rPr>
        <w:t xml:space="preserve"> </w:t>
      </w:r>
      <w:r w:rsidR="00E07C4C">
        <w:rPr>
          <w:color w:val="414142"/>
          <w:w w:val="130"/>
          <w:sz w:val="27"/>
        </w:rPr>
        <w:t>on</w:t>
      </w:r>
      <w:r w:rsidR="00E07C4C">
        <w:rPr>
          <w:color w:val="414142"/>
          <w:spacing w:val="-28"/>
          <w:w w:val="130"/>
          <w:sz w:val="27"/>
        </w:rPr>
        <w:t xml:space="preserve"> </w:t>
      </w:r>
      <w:r w:rsidR="00E07C4C">
        <w:rPr>
          <w:color w:val="414142"/>
          <w:w w:val="130"/>
          <w:sz w:val="27"/>
        </w:rPr>
        <w:t>your</w:t>
      </w:r>
      <w:r w:rsidR="00E07C4C">
        <w:rPr>
          <w:color w:val="414142"/>
          <w:spacing w:val="-6"/>
          <w:w w:val="130"/>
          <w:sz w:val="27"/>
        </w:rPr>
        <w:t xml:space="preserve"> </w:t>
      </w:r>
      <w:proofErr w:type="gramStart"/>
      <w:r w:rsidR="00E07C4C">
        <w:rPr>
          <w:color w:val="414142"/>
          <w:w w:val="220"/>
          <w:sz w:val="27"/>
        </w:rPr>
        <w:t>support?</w:t>
      </w:r>
      <w:r w:rsidR="00E07C4C">
        <w:rPr>
          <w:color w:val="008C44"/>
          <w:w w:val="220"/>
          <w:sz w:val="27"/>
        </w:rPr>
        <w:t>---------</w:t>
      </w:r>
      <w:r w:rsidR="00E07C4C">
        <w:rPr>
          <w:color w:val="008C44"/>
          <w:spacing w:val="-10"/>
          <w:w w:val="220"/>
          <w:sz w:val="27"/>
        </w:rPr>
        <w:t>-</w:t>
      </w:r>
      <w:proofErr w:type="gramEnd"/>
    </w:p>
    <w:p w14:paraId="45652426" w14:textId="77777777" w:rsidR="003E17E1" w:rsidRDefault="003E17E1">
      <w:pPr>
        <w:rPr>
          <w:sz w:val="27"/>
        </w:rPr>
        <w:sectPr w:rsidR="003E17E1">
          <w:type w:val="continuous"/>
          <w:pgSz w:w="12240" w:h="15840"/>
          <w:pgMar w:top="1580" w:right="340" w:bottom="280" w:left="200" w:header="720" w:footer="720" w:gutter="0"/>
          <w:cols w:space="720"/>
        </w:sectPr>
      </w:pPr>
    </w:p>
    <w:p w14:paraId="542896E0" w14:textId="77777777" w:rsidR="003E17E1" w:rsidRDefault="00E07C4C">
      <w:pPr>
        <w:pStyle w:val="Heading1"/>
        <w:spacing w:line="1019" w:lineRule="exact"/>
        <w:ind w:left="417"/>
      </w:pPr>
      <w:r>
        <w:rPr>
          <w:noProof/>
          <w:lang w:val="en-CA" w:eastAsia="en-CA"/>
        </w:rPr>
        <w:lastRenderedPageBreak/>
        <mc:AlternateContent>
          <mc:Choice Requires="wpg">
            <w:drawing>
              <wp:anchor distT="0" distB="0" distL="0" distR="0" simplePos="0" relativeHeight="487406080" behindDoc="1" locked="0" layoutInCell="1" allowOverlap="1" wp14:anchorId="5E831846" wp14:editId="66472598">
                <wp:simplePos x="0" y="0"/>
                <wp:positionH relativeFrom="page">
                  <wp:posOffset>0</wp:posOffset>
                </wp:positionH>
                <wp:positionV relativeFrom="page">
                  <wp:posOffset>0</wp:posOffset>
                </wp:positionV>
                <wp:extent cx="7772400" cy="10058400"/>
                <wp:effectExtent l="0" t="0" r="0" b="1905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71" name="Graphic 71"/>
                        <wps:cNvSpPr/>
                        <wps:spPr>
                          <a:xfrm>
                            <a:off x="0" y="130718"/>
                            <a:ext cx="7772400" cy="9928225"/>
                          </a:xfrm>
                          <a:custGeom>
                            <a:avLst/>
                            <a:gdLst/>
                            <a:ahLst/>
                            <a:cxnLst/>
                            <a:rect l="l" t="t" r="r" b="b"/>
                            <a:pathLst>
                              <a:path w="7772400" h="9928225">
                                <a:moveTo>
                                  <a:pt x="0" y="9927680"/>
                                </a:moveTo>
                                <a:lnTo>
                                  <a:pt x="7772399" y="9927680"/>
                                </a:lnTo>
                                <a:lnTo>
                                  <a:pt x="7772399" y="0"/>
                                </a:lnTo>
                                <a:lnTo>
                                  <a:pt x="0" y="0"/>
                                </a:lnTo>
                                <a:lnTo>
                                  <a:pt x="0" y="9927680"/>
                                </a:lnTo>
                                <a:close/>
                              </a:path>
                            </a:pathLst>
                          </a:custGeom>
                          <a:solidFill>
                            <a:srgbClr val="005B9C"/>
                          </a:solidFill>
                        </wps:spPr>
                        <wps:bodyPr wrap="square" lIns="0" tIns="0" rIns="0" bIns="0" rtlCol="0">
                          <a:prstTxWarp prst="textNoShape">
                            <a:avLst/>
                          </a:prstTxWarp>
                          <a:noAutofit/>
                        </wps:bodyPr>
                      </wps:wsp>
                      <wps:wsp>
                        <wps:cNvPr id="72" name="Graphic 72"/>
                        <wps:cNvSpPr/>
                        <wps:spPr>
                          <a:xfrm>
                            <a:off x="198242" y="130718"/>
                            <a:ext cx="7482840" cy="142875"/>
                          </a:xfrm>
                          <a:custGeom>
                            <a:avLst/>
                            <a:gdLst/>
                            <a:ahLst/>
                            <a:cxnLst/>
                            <a:rect l="l" t="t" r="r" b="b"/>
                            <a:pathLst>
                              <a:path w="7482840" h="142875">
                                <a:moveTo>
                                  <a:pt x="0" y="142330"/>
                                </a:moveTo>
                                <a:lnTo>
                                  <a:pt x="7482624" y="142330"/>
                                </a:lnTo>
                                <a:lnTo>
                                  <a:pt x="7482624" y="0"/>
                                </a:lnTo>
                                <a:lnTo>
                                  <a:pt x="0" y="0"/>
                                </a:lnTo>
                                <a:lnTo>
                                  <a:pt x="0" y="142330"/>
                                </a:lnTo>
                                <a:close/>
                              </a:path>
                            </a:pathLst>
                          </a:custGeom>
                          <a:solidFill>
                            <a:srgbClr val="373737"/>
                          </a:solidFill>
                        </wps:spPr>
                        <wps:bodyPr wrap="square" lIns="0" tIns="0" rIns="0" bIns="0" rtlCol="0">
                          <a:prstTxWarp prst="textNoShape">
                            <a:avLst/>
                          </a:prstTxWarp>
                          <a:noAutofit/>
                        </wps:bodyPr>
                      </wps:wsp>
                      <wps:wsp>
                        <wps:cNvPr id="73" name="Graphic 73"/>
                        <wps:cNvSpPr/>
                        <wps:spPr>
                          <a:xfrm>
                            <a:off x="0" y="11"/>
                            <a:ext cx="7772400" cy="9652635"/>
                          </a:xfrm>
                          <a:custGeom>
                            <a:avLst/>
                            <a:gdLst/>
                            <a:ahLst/>
                            <a:cxnLst/>
                            <a:rect l="l" t="t" r="r" b="b"/>
                            <a:pathLst>
                              <a:path w="7772400" h="9652635">
                                <a:moveTo>
                                  <a:pt x="7689875" y="435114"/>
                                </a:moveTo>
                                <a:lnTo>
                                  <a:pt x="0" y="435114"/>
                                </a:lnTo>
                                <a:lnTo>
                                  <a:pt x="0" y="9652178"/>
                                </a:lnTo>
                                <a:lnTo>
                                  <a:pt x="7689875" y="9652178"/>
                                </a:lnTo>
                                <a:lnTo>
                                  <a:pt x="7689875" y="435114"/>
                                </a:lnTo>
                                <a:close/>
                              </a:path>
                              <a:path w="7772400" h="9652635">
                                <a:moveTo>
                                  <a:pt x="7772387" y="0"/>
                                </a:moveTo>
                                <a:lnTo>
                                  <a:pt x="0" y="0"/>
                                </a:lnTo>
                                <a:lnTo>
                                  <a:pt x="0" y="130708"/>
                                </a:lnTo>
                                <a:lnTo>
                                  <a:pt x="7772387" y="130708"/>
                                </a:lnTo>
                                <a:lnTo>
                                  <a:pt x="7772387" y="0"/>
                                </a:lnTo>
                                <a:close/>
                              </a:path>
                            </a:pathLst>
                          </a:custGeom>
                          <a:solidFill>
                            <a:srgbClr val="FDFEFE"/>
                          </a:solidFill>
                        </wps:spPr>
                        <wps:bodyPr wrap="square" lIns="0" tIns="0" rIns="0" bIns="0" rtlCol="0">
                          <a:prstTxWarp prst="textNoShape">
                            <a:avLst/>
                          </a:prstTxWarp>
                          <a:noAutofit/>
                        </wps:bodyPr>
                      </wps:wsp>
                      <wps:wsp>
                        <wps:cNvPr id="74" name="Graphic 74"/>
                        <wps:cNvSpPr/>
                        <wps:spPr>
                          <a:xfrm>
                            <a:off x="161785" y="1499195"/>
                            <a:ext cx="7342505" cy="1219200"/>
                          </a:xfrm>
                          <a:custGeom>
                            <a:avLst/>
                            <a:gdLst/>
                            <a:ahLst/>
                            <a:cxnLst/>
                            <a:rect l="l" t="t" r="r" b="b"/>
                            <a:pathLst>
                              <a:path w="7342505" h="1219200">
                                <a:moveTo>
                                  <a:pt x="5334724" y="328307"/>
                                </a:moveTo>
                                <a:lnTo>
                                  <a:pt x="0" y="328307"/>
                                </a:lnTo>
                                <a:lnTo>
                                  <a:pt x="0" y="959891"/>
                                </a:lnTo>
                                <a:lnTo>
                                  <a:pt x="5334724" y="959891"/>
                                </a:lnTo>
                                <a:lnTo>
                                  <a:pt x="5334724" y="328307"/>
                                </a:lnTo>
                                <a:close/>
                              </a:path>
                              <a:path w="7342505" h="1219200">
                                <a:moveTo>
                                  <a:pt x="7342213" y="0"/>
                                </a:moveTo>
                                <a:lnTo>
                                  <a:pt x="5719508" y="0"/>
                                </a:lnTo>
                                <a:lnTo>
                                  <a:pt x="5719508" y="1218666"/>
                                </a:lnTo>
                                <a:lnTo>
                                  <a:pt x="7342213" y="1218666"/>
                                </a:lnTo>
                                <a:lnTo>
                                  <a:pt x="7342213" y="0"/>
                                </a:lnTo>
                                <a:close/>
                              </a:path>
                            </a:pathLst>
                          </a:custGeom>
                          <a:solidFill>
                            <a:srgbClr val="FFFFFF"/>
                          </a:solidFill>
                        </wps:spPr>
                        <wps:bodyPr wrap="square" lIns="0" tIns="0" rIns="0" bIns="0" rtlCol="0">
                          <a:prstTxWarp prst="textNoShape">
                            <a:avLst/>
                          </a:prstTxWarp>
                          <a:noAutofit/>
                        </wps:bodyPr>
                      </wps:wsp>
                      <wps:wsp>
                        <wps:cNvPr id="75" name="Graphic 75"/>
                        <wps:cNvSpPr/>
                        <wps:spPr>
                          <a:xfrm>
                            <a:off x="456946" y="4603139"/>
                            <a:ext cx="57150" cy="2990850"/>
                          </a:xfrm>
                          <a:custGeom>
                            <a:avLst/>
                            <a:gdLst/>
                            <a:ahLst/>
                            <a:cxnLst/>
                            <a:rect l="l" t="t" r="r" b="b"/>
                            <a:pathLst>
                              <a:path w="57150" h="2990850">
                                <a:moveTo>
                                  <a:pt x="57150" y="2958490"/>
                                </a:moveTo>
                                <a:lnTo>
                                  <a:pt x="32359" y="2933700"/>
                                </a:lnTo>
                                <a:lnTo>
                                  <a:pt x="24777" y="2933700"/>
                                </a:lnTo>
                                <a:lnTo>
                                  <a:pt x="0" y="2958490"/>
                                </a:lnTo>
                                <a:lnTo>
                                  <a:pt x="0" y="2966059"/>
                                </a:lnTo>
                                <a:lnTo>
                                  <a:pt x="24777" y="2990850"/>
                                </a:lnTo>
                                <a:lnTo>
                                  <a:pt x="32359" y="2990850"/>
                                </a:lnTo>
                                <a:lnTo>
                                  <a:pt x="57150" y="2966059"/>
                                </a:lnTo>
                                <a:lnTo>
                                  <a:pt x="57150" y="2962275"/>
                                </a:lnTo>
                                <a:lnTo>
                                  <a:pt x="57150" y="2958490"/>
                                </a:lnTo>
                                <a:close/>
                              </a:path>
                              <a:path w="57150" h="2990850">
                                <a:moveTo>
                                  <a:pt x="57150" y="2425090"/>
                                </a:moveTo>
                                <a:lnTo>
                                  <a:pt x="32359" y="2400300"/>
                                </a:lnTo>
                                <a:lnTo>
                                  <a:pt x="24777" y="2400300"/>
                                </a:lnTo>
                                <a:lnTo>
                                  <a:pt x="0" y="2425090"/>
                                </a:lnTo>
                                <a:lnTo>
                                  <a:pt x="0" y="2432659"/>
                                </a:lnTo>
                                <a:lnTo>
                                  <a:pt x="24777" y="2457450"/>
                                </a:lnTo>
                                <a:lnTo>
                                  <a:pt x="32359" y="2457450"/>
                                </a:lnTo>
                                <a:lnTo>
                                  <a:pt x="57150" y="2432659"/>
                                </a:lnTo>
                                <a:lnTo>
                                  <a:pt x="57150" y="2428875"/>
                                </a:lnTo>
                                <a:lnTo>
                                  <a:pt x="57150" y="2425090"/>
                                </a:lnTo>
                                <a:close/>
                              </a:path>
                              <a:path w="57150" h="2990850">
                                <a:moveTo>
                                  <a:pt x="57150" y="1891690"/>
                                </a:moveTo>
                                <a:lnTo>
                                  <a:pt x="32359" y="1866900"/>
                                </a:lnTo>
                                <a:lnTo>
                                  <a:pt x="24777" y="1866900"/>
                                </a:lnTo>
                                <a:lnTo>
                                  <a:pt x="0" y="1891690"/>
                                </a:lnTo>
                                <a:lnTo>
                                  <a:pt x="0" y="1899259"/>
                                </a:lnTo>
                                <a:lnTo>
                                  <a:pt x="24777" y="1924050"/>
                                </a:lnTo>
                                <a:lnTo>
                                  <a:pt x="32359" y="1924050"/>
                                </a:lnTo>
                                <a:lnTo>
                                  <a:pt x="57150" y="1899259"/>
                                </a:lnTo>
                                <a:lnTo>
                                  <a:pt x="57150" y="1895475"/>
                                </a:lnTo>
                                <a:lnTo>
                                  <a:pt x="57150" y="1891690"/>
                                </a:lnTo>
                                <a:close/>
                              </a:path>
                              <a:path w="57150" h="2990850">
                                <a:moveTo>
                                  <a:pt x="57150" y="1624990"/>
                                </a:moveTo>
                                <a:lnTo>
                                  <a:pt x="32359" y="1600200"/>
                                </a:lnTo>
                                <a:lnTo>
                                  <a:pt x="24777" y="1600200"/>
                                </a:lnTo>
                                <a:lnTo>
                                  <a:pt x="0" y="1624990"/>
                                </a:lnTo>
                                <a:lnTo>
                                  <a:pt x="0" y="1632559"/>
                                </a:lnTo>
                                <a:lnTo>
                                  <a:pt x="24777" y="1657350"/>
                                </a:lnTo>
                                <a:lnTo>
                                  <a:pt x="32359" y="1657350"/>
                                </a:lnTo>
                                <a:lnTo>
                                  <a:pt x="57150" y="1632559"/>
                                </a:lnTo>
                                <a:lnTo>
                                  <a:pt x="57150" y="1628775"/>
                                </a:lnTo>
                                <a:lnTo>
                                  <a:pt x="57150" y="1624990"/>
                                </a:lnTo>
                                <a:close/>
                              </a:path>
                              <a:path w="57150" h="2990850">
                                <a:moveTo>
                                  <a:pt x="57150" y="824890"/>
                                </a:moveTo>
                                <a:lnTo>
                                  <a:pt x="32359" y="800100"/>
                                </a:lnTo>
                                <a:lnTo>
                                  <a:pt x="24777" y="800100"/>
                                </a:lnTo>
                                <a:lnTo>
                                  <a:pt x="0" y="824890"/>
                                </a:lnTo>
                                <a:lnTo>
                                  <a:pt x="0" y="832459"/>
                                </a:lnTo>
                                <a:lnTo>
                                  <a:pt x="24777" y="857250"/>
                                </a:lnTo>
                                <a:lnTo>
                                  <a:pt x="32359" y="857250"/>
                                </a:lnTo>
                                <a:lnTo>
                                  <a:pt x="57150" y="832459"/>
                                </a:lnTo>
                                <a:lnTo>
                                  <a:pt x="57150" y="828675"/>
                                </a:lnTo>
                                <a:lnTo>
                                  <a:pt x="57150" y="824890"/>
                                </a:lnTo>
                                <a:close/>
                              </a:path>
                              <a:path w="57150" h="2990850">
                                <a:moveTo>
                                  <a:pt x="57150" y="291490"/>
                                </a:moveTo>
                                <a:lnTo>
                                  <a:pt x="32359" y="266700"/>
                                </a:lnTo>
                                <a:lnTo>
                                  <a:pt x="24777" y="266700"/>
                                </a:lnTo>
                                <a:lnTo>
                                  <a:pt x="0" y="291490"/>
                                </a:lnTo>
                                <a:lnTo>
                                  <a:pt x="0" y="299059"/>
                                </a:lnTo>
                                <a:lnTo>
                                  <a:pt x="24777" y="323850"/>
                                </a:lnTo>
                                <a:lnTo>
                                  <a:pt x="32359" y="323850"/>
                                </a:lnTo>
                                <a:lnTo>
                                  <a:pt x="57150" y="299059"/>
                                </a:lnTo>
                                <a:lnTo>
                                  <a:pt x="57150" y="295275"/>
                                </a:lnTo>
                                <a:lnTo>
                                  <a:pt x="57150" y="291490"/>
                                </a:lnTo>
                                <a:close/>
                              </a:path>
                              <a:path w="57150" h="2990850">
                                <a:moveTo>
                                  <a:pt x="57150" y="24790"/>
                                </a:moveTo>
                                <a:lnTo>
                                  <a:pt x="32359" y="0"/>
                                </a:lnTo>
                                <a:lnTo>
                                  <a:pt x="24777" y="0"/>
                                </a:lnTo>
                                <a:lnTo>
                                  <a:pt x="0" y="24790"/>
                                </a:lnTo>
                                <a:lnTo>
                                  <a:pt x="0" y="32359"/>
                                </a:lnTo>
                                <a:lnTo>
                                  <a:pt x="24777" y="57150"/>
                                </a:lnTo>
                                <a:lnTo>
                                  <a:pt x="32359" y="57150"/>
                                </a:lnTo>
                                <a:lnTo>
                                  <a:pt x="57150" y="32359"/>
                                </a:lnTo>
                                <a:lnTo>
                                  <a:pt x="57150" y="28575"/>
                                </a:lnTo>
                                <a:lnTo>
                                  <a:pt x="57150" y="2479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A6D4AE" id="Group 70" o:spid="_x0000_s1026" style="position:absolute;margin-left:0;margin-top:0;width:612pt;height:11in;z-index:-15910400;mso-wrap-distance-left:0;mso-wrap-distance-right:0;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">
                <v:shape id="Graphic 71" o:spid="_x0000_s1027" style="position:absolute;top:1307;width:77724;height:99282;visibility:visible;mso-wrap-style:square;v-text-anchor:top" coordsize="7772400,992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" path="m,9927680r7772399,l7772399,,,,,9927680xe" fillcolor="#005b9c" stroked="f">
                  <v:path arrowok="t"/>
                </v:shape>
                <v:shape id="Graphic 72" o:spid="_x0000_s1028" style="position:absolute;left:1982;top:1307;width:74828;height:1428;visibility:visible;mso-wrap-style:square;v-text-anchor:top" coordsize="748284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" path="m,142330r7482624,l7482624,,,,,142330xe" fillcolor="#373737" stroked="f">
                  <v:path arrowok="t"/>
                </v:shape>
                <v:shape id="Graphic 73" o:spid="_x0000_s1029" style="position:absolute;width:77724;height:96526;visibility:visible;mso-wrap-style:square;v-text-anchor:top" coordsize="7772400,965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" path="m7689875,435114l,435114,,9652178r7689875,l7689875,435114xem7772387,l,,,130708r7772387,l7772387,xe" fillcolor="#fdfefe" stroked="f">
                  <v:path arrowok="t"/>
                </v:shape>
                <v:shape id="Graphic 74" o:spid="_x0000_s1030" style="position:absolute;left:1617;top:14991;width:73425;height:12192;visibility:visible;mso-wrap-style:square;v-text-anchor:top" coordsize="7342505,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" path="m5334724,328307l,328307,,959891r5334724,l5334724,328307xem7342213,l5719508,r,1218666l7342213,1218666,7342213,xe" stroked="f">
                  <v:path arrowok="t"/>
                </v:shape>
                <v:shape id="Graphic 75" o:spid="_x0000_s1031" style="position:absolute;left:4569;top:46031;width:571;height:29908;visibility:visible;mso-wrap-style:square;v-text-anchor:top" coordsize="57150,299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" path="m57150,2958490l32359,2933700r-7582,l,2958490r,7569l24777,2990850r7582,l57150,2966059r,-3784l57150,2958490xem57150,2425090l32359,2400300r-7582,l,2425090r,7569l24777,2457450r7582,l57150,2432659r,-3784l57150,2425090xem57150,1891690l32359,1866900r-7582,l,1891690r,7569l24777,1924050r7582,l57150,1899259r,-3784l57150,1891690xem57150,1624990l32359,1600200r-7582,l,1624990r,7569l24777,1657350r7582,l57150,1632559r,-3784l57150,1624990xem57150,824890l32359,800100r-7582,l,824890r,7569l24777,857250r7582,l57150,832459r,-3784l57150,824890xem57150,291490l32359,266700r-7582,l,291490r,7569l24777,323850r7582,l57150,299059r,-3784l57150,291490xem57150,24790l32359,,24777,,,24790r,7569l24777,57150r7582,l57150,32359r,-3784l57150,24790xe" fillcolor="black" stroked="f">
                  <v:path arrowok="t"/>
                </v:shape>
                <w10:wrap anchorx="page" anchory="page"/>
              </v:group>
            </w:pict>
          </mc:Fallback>
        </mc:AlternateContent>
      </w:r>
      <w:r>
        <w:t>THE</w:t>
      </w:r>
      <w:r>
        <w:rPr>
          <w:spacing w:val="-73"/>
        </w:rPr>
        <w:t xml:space="preserve"> </w:t>
      </w:r>
      <w:r>
        <w:rPr>
          <w:spacing w:val="-2"/>
        </w:rPr>
        <w:t>PRESENTATION</w:t>
      </w:r>
    </w:p>
    <w:p w14:paraId="3430FDBF" w14:textId="77777777" w:rsidR="003E17E1" w:rsidRDefault="003E17E1">
      <w:pPr>
        <w:pStyle w:val="BodyText"/>
        <w:spacing w:before="318"/>
        <w:rPr>
          <w:b/>
          <w:sz w:val="29"/>
        </w:rPr>
      </w:pPr>
    </w:p>
    <w:p w14:paraId="56835137" w14:textId="77777777" w:rsidR="003E17E1" w:rsidRDefault="00000000">
      <w:pPr>
        <w:spacing w:line="280" w:lineRule="auto"/>
        <w:ind w:left="417" w:right="1804"/>
        <w:rPr>
          <w:sz w:val="29"/>
        </w:rPr>
      </w:pPr>
      <w:hyperlink r:id="rId51">
        <w:r w:rsidR="00E07C4C">
          <w:rPr>
            <w:sz w:val="29"/>
          </w:rPr>
          <w:t>If the Library already has a positive relationship with council and</w:t>
        </w:r>
      </w:hyperlink>
      <w:r w:rsidR="00E07C4C">
        <w:rPr>
          <w:sz w:val="29"/>
        </w:rPr>
        <w:t xml:space="preserve"> </w:t>
      </w:r>
      <w:hyperlink r:id="rId52">
        <w:r w:rsidR="00E07C4C">
          <w:rPr>
            <w:sz w:val="29"/>
          </w:rPr>
          <w:t>administration, each budget presentation will become easier.</w:t>
        </w:r>
      </w:hyperlink>
    </w:p>
    <w:p w14:paraId="06CF9A1A" w14:textId="77777777" w:rsidR="003E17E1" w:rsidRDefault="003E17E1">
      <w:pPr>
        <w:pStyle w:val="BodyText"/>
        <w:spacing w:before="230"/>
        <w:rPr>
          <w:sz w:val="29"/>
        </w:rPr>
      </w:pPr>
    </w:p>
    <w:p w14:paraId="6557993B" w14:textId="77777777" w:rsidR="003E17E1" w:rsidRDefault="00E07C4C">
      <w:pPr>
        <w:pStyle w:val="Heading2"/>
        <w:spacing w:line="292" w:lineRule="auto"/>
        <w:ind w:left="417" w:right="1804"/>
      </w:pPr>
      <w:r>
        <w:t>Things to Consider When Creating</w:t>
      </w:r>
      <w:r>
        <w:rPr>
          <w:spacing w:val="-2"/>
        </w:rPr>
        <w:t xml:space="preserve"> </w:t>
      </w:r>
      <w:r>
        <w:t>the</w:t>
      </w:r>
      <w:r>
        <w:rPr>
          <w:spacing w:val="-1"/>
        </w:rPr>
        <w:t xml:space="preserve"> </w:t>
      </w:r>
      <w:r>
        <w:rPr>
          <w:spacing w:val="-2"/>
        </w:rPr>
        <w:t>Presentation</w:t>
      </w:r>
    </w:p>
    <w:p w14:paraId="6C9E58B4" w14:textId="77777777" w:rsidR="003E17E1" w:rsidRDefault="003E17E1">
      <w:pPr>
        <w:pStyle w:val="BodyText"/>
        <w:spacing w:before="325"/>
      </w:pPr>
    </w:p>
    <w:p w14:paraId="11BDDD4A" w14:textId="77777777" w:rsidR="003E17E1" w:rsidRDefault="00E07C4C">
      <w:pPr>
        <w:pStyle w:val="BodyText"/>
        <w:spacing w:before="1"/>
        <w:ind w:left="789"/>
      </w:pPr>
      <w:r>
        <w:t xml:space="preserve">Don't include any jargon or </w:t>
      </w:r>
      <w:r>
        <w:rPr>
          <w:spacing w:val="-2"/>
        </w:rPr>
        <w:t>acronyms</w:t>
      </w:r>
    </w:p>
    <w:p w14:paraId="3BDF28F0" w14:textId="609F1159" w:rsidR="003E17E1" w:rsidRDefault="00E07C4C">
      <w:pPr>
        <w:pStyle w:val="BodyText"/>
        <w:spacing w:before="75" w:line="292" w:lineRule="auto"/>
        <w:ind w:left="789" w:right="905"/>
      </w:pPr>
      <w:r>
        <w:t xml:space="preserve">Prepare a takeaway document to leave with </w:t>
      </w:r>
      <w:r w:rsidR="00E83477">
        <w:t>council—no more than one double-sided page. Include stories, testimonials, and meaningful photos. Have speaking notes for the board member presenting. Library managers should be in attendance to provide</w:t>
      </w:r>
      <w:r>
        <w:t xml:space="preserve"> support and answer questions about </w:t>
      </w:r>
      <w:r>
        <w:rPr>
          <w:spacing w:val="-2"/>
        </w:rPr>
        <w:t>operations.</w:t>
      </w:r>
    </w:p>
    <w:p w14:paraId="7B325CD8" w14:textId="77777777" w:rsidR="003E17E1" w:rsidRDefault="00E07C4C">
      <w:pPr>
        <w:pStyle w:val="BodyText"/>
        <w:spacing w:line="292" w:lineRule="auto"/>
        <w:ind w:left="863" w:right="905" w:hanging="74"/>
      </w:pPr>
      <w:r>
        <w:t>Highlight significant budget lines and explain the necessity for the increases/decreases.</w:t>
      </w:r>
      <w:r>
        <w:rPr>
          <w:spacing w:val="-3"/>
        </w:rPr>
        <w:t xml:space="preserve"> </w:t>
      </w:r>
      <w:r>
        <w:t>It</w:t>
      </w:r>
      <w:r>
        <w:rPr>
          <w:spacing w:val="-3"/>
        </w:rPr>
        <w:t xml:space="preserve"> </w:t>
      </w:r>
      <w:r>
        <w:t>is</w:t>
      </w:r>
      <w:r>
        <w:rPr>
          <w:spacing w:val="-3"/>
        </w:rPr>
        <w:t xml:space="preserve"> </w:t>
      </w:r>
      <w:r>
        <w:t>not</w:t>
      </w:r>
      <w:r>
        <w:rPr>
          <w:spacing w:val="-3"/>
        </w:rPr>
        <w:t xml:space="preserve"> </w:t>
      </w:r>
      <w:r>
        <w:t>necessary</w:t>
      </w:r>
      <w:r>
        <w:rPr>
          <w:spacing w:val="-3"/>
        </w:rPr>
        <w:t xml:space="preserve"> </w:t>
      </w:r>
      <w:r>
        <w:t>to</w:t>
      </w:r>
      <w:r>
        <w:rPr>
          <w:spacing w:val="-3"/>
        </w:rPr>
        <w:t xml:space="preserve"> </w:t>
      </w:r>
      <w:r>
        <w:t>go</w:t>
      </w:r>
      <w:r>
        <w:rPr>
          <w:spacing w:val="-3"/>
        </w:rPr>
        <w:t xml:space="preserve"> </w:t>
      </w:r>
      <w:r>
        <w:t>through</w:t>
      </w:r>
      <w:r>
        <w:rPr>
          <w:spacing w:val="-3"/>
        </w:rPr>
        <w:t xml:space="preserve"> </w:t>
      </w:r>
      <w:r>
        <w:t>the</w:t>
      </w:r>
      <w:r>
        <w:rPr>
          <w:spacing w:val="-3"/>
        </w:rPr>
        <w:t xml:space="preserve"> </w:t>
      </w:r>
      <w:r>
        <w:t>whole</w:t>
      </w:r>
      <w:r>
        <w:rPr>
          <w:spacing w:val="-3"/>
        </w:rPr>
        <w:t xml:space="preserve"> </w:t>
      </w:r>
      <w:r>
        <w:t>budget line by line.</w:t>
      </w:r>
    </w:p>
    <w:p w14:paraId="5620CC9E" w14:textId="77777777" w:rsidR="003E17E1" w:rsidRDefault="00E07C4C">
      <w:pPr>
        <w:pStyle w:val="BodyText"/>
        <w:spacing w:line="292" w:lineRule="auto"/>
        <w:ind w:left="789" w:right="393"/>
      </w:pPr>
      <w:r>
        <w:t>Highlight</w:t>
      </w:r>
      <w:r>
        <w:rPr>
          <w:spacing w:val="34"/>
        </w:rPr>
        <w:t xml:space="preserve"> </w:t>
      </w:r>
      <w:r>
        <w:t>1</w:t>
      </w:r>
      <w:r>
        <w:rPr>
          <w:spacing w:val="34"/>
        </w:rPr>
        <w:t xml:space="preserve"> </w:t>
      </w:r>
      <w:r>
        <w:t>-</w:t>
      </w:r>
      <w:r>
        <w:rPr>
          <w:spacing w:val="34"/>
        </w:rPr>
        <w:t xml:space="preserve"> </w:t>
      </w:r>
      <w:r>
        <w:t>3</w:t>
      </w:r>
      <w:r>
        <w:rPr>
          <w:spacing w:val="34"/>
        </w:rPr>
        <w:t xml:space="preserve"> </w:t>
      </w:r>
      <w:r>
        <w:t>points</w:t>
      </w:r>
      <w:r>
        <w:rPr>
          <w:spacing w:val="34"/>
        </w:rPr>
        <w:t xml:space="preserve"> </w:t>
      </w:r>
      <w:r>
        <w:t>from</w:t>
      </w:r>
      <w:r>
        <w:rPr>
          <w:spacing w:val="34"/>
        </w:rPr>
        <w:t xml:space="preserve"> </w:t>
      </w:r>
      <w:r>
        <w:t>the</w:t>
      </w:r>
      <w:r>
        <w:rPr>
          <w:spacing w:val="34"/>
        </w:rPr>
        <w:t xml:space="preserve"> </w:t>
      </w:r>
      <w:r>
        <w:t>takeaway</w:t>
      </w:r>
      <w:r>
        <w:rPr>
          <w:spacing w:val="34"/>
        </w:rPr>
        <w:t xml:space="preserve"> </w:t>
      </w:r>
      <w:r>
        <w:t>document.</w:t>
      </w:r>
      <w:r>
        <w:rPr>
          <w:spacing w:val="34"/>
        </w:rPr>
        <w:t xml:space="preserve"> </w:t>
      </w:r>
      <w:r>
        <w:t>Tie</w:t>
      </w:r>
      <w:r>
        <w:rPr>
          <w:spacing w:val="34"/>
        </w:rPr>
        <w:t xml:space="preserve"> </w:t>
      </w:r>
      <w:r>
        <w:t>each</w:t>
      </w:r>
      <w:r>
        <w:rPr>
          <w:spacing w:val="34"/>
        </w:rPr>
        <w:t xml:space="preserve"> </w:t>
      </w:r>
      <w:r>
        <w:t>point</w:t>
      </w:r>
      <w:r>
        <w:rPr>
          <w:spacing w:val="34"/>
        </w:rPr>
        <w:t xml:space="preserve"> </w:t>
      </w:r>
      <w:r>
        <w:t>to</w:t>
      </w:r>
      <w:r>
        <w:rPr>
          <w:spacing w:val="34"/>
        </w:rPr>
        <w:t xml:space="preserve"> </w:t>
      </w:r>
      <w:r>
        <w:t>“How the library supports the municipalities' goals”</w:t>
      </w:r>
    </w:p>
    <w:p w14:paraId="4356B6DE" w14:textId="77777777" w:rsidR="003E17E1" w:rsidRDefault="00E07C4C">
      <w:pPr>
        <w:pStyle w:val="BodyText"/>
        <w:spacing w:line="292" w:lineRule="auto"/>
        <w:ind w:left="779" w:right="905" w:firstLine="9"/>
      </w:pPr>
      <w:r>
        <w:t>Highlight</w:t>
      </w:r>
      <w:r>
        <w:rPr>
          <w:spacing w:val="-3"/>
        </w:rPr>
        <w:t xml:space="preserve"> </w:t>
      </w:r>
      <w:r>
        <w:t>1</w:t>
      </w:r>
      <w:r>
        <w:rPr>
          <w:spacing w:val="-3"/>
        </w:rPr>
        <w:t xml:space="preserve"> </w:t>
      </w:r>
      <w:r>
        <w:t>–</w:t>
      </w:r>
      <w:r>
        <w:rPr>
          <w:spacing w:val="-3"/>
        </w:rPr>
        <w:t xml:space="preserve"> </w:t>
      </w:r>
      <w:r>
        <w:t>2</w:t>
      </w:r>
      <w:r>
        <w:rPr>
          <w:spacing w:val="-3"/>
        </w:rPr>
        <w:t xml:space="preserve"> </w:t>
      </w:r>
      <w:r>
        <w:t>points</w:t>
      </w:r>
      <w:r>
        <w:rPr>
          <w:spacing w:val="-3"/>
        </w:rPr>
        <w:t xml:space="preserve"> </w:t>
      </w:r>
      <w:r>
        <w:t>about</w:t>
      </w:r>
      <w:r>
        <w:rPr>
          <w:spacing w:val="-3"/>
        </w:rPr>
        <w:t xml:space="preserve"> </w:t>
      </w:r>
      <w:r>
        <w:t>the</w:t>
      </w:r>
      <w:r>
        <w:rPr>
          <w:spacing w:val="-3"/>
        </w:rPr>
        <w:t xml:space="preserve"> </w:t>
      </w:r>
      <w:r>
        <w:t>library’s</w:t>
      </w:r>
      <w:r>
        <w:rPr>
          <w:spacing w:val="-3"/>
        </w:rPr>
        <w:t xml:space="preserve"> </w:t>
      </w:r>
      <w:r>
        <w:t>future</w:t>
      </w:r>
      <w:r>
        <w:rPr>
          <w:spacing w:val="-3"/>
        </w:rPr>
        <w:t xml:space="preserve"> </w:t>
      </w:r>
      <w:r>
        <w:t>goals</w:t>
      </w:r>
      <w:r>
        <w:rPr>
          <w:spacing w:val="-3"/>
        </w:rPr>
        <w:t xml:space="preserve"> </w:t>
      </w:r>
      <w:r>
        <w:t>and</w:t>
      </w:r>
      <w:r>
        <w:rPr>
          <w:spacing w:val="-3"/>
        </w:rPr>
        <w:t xml:space="preserve"> </w:t>
      </w:r>
      <w:r>
        <w:t>how</w:t>
      </w:r>
      <w:r>
        <w:rPr>
          <w:spacing w:val="-3"/>
        </w:rPr>
        <w:t xml:space="preserve"> </w:t>
      </w:r>
      <w:r>
        <w:t>those</w:t>
      </w:r>
      <w:r>
        <w:rPr>
          <w:spacing w:val="-3"/>
        </w:rPr>
        <w:t xml:space="preserve"> </w:t>
      </w:r>
      <w:r>
        <w:t>goals will support the community.</w:t>
      </w:r>
    </w:p>
    <w:p w14:paraId="70B24AF2" w14:textId="77777777" w:rsidR="003E17E1" w:rsidRDefault="003E17E1">
      <w:pPr>
        <w:spacing w:line="292" w:lineRule="auto"/>
        <w:sectPr w:rsidR="003E17E1">
          <w:pgSz w:w="12240" w:h="15840"/>
          <w:pgMar w:top="1560" w:right="340" w:bottom="280" w:left="200" w:header="720" w:footer="720" w:gutter="0"/>
          <w:cols w:space="720"/>
        </w:sectPr>
      </w:pPr>
    </w:p>
    <w:p w14:paraId="02F22020" w14:textId="77777777" w:rsidR="003E17E1" w:rsidRDefault="00E07C4C">
      <w:pPr>
        <w:pStyle w:val="Heading1"/>
        <w:spacing w:line="1028" w:lineRule="exact"/>
        <w:ind w:left="366"/>
      </w:pPr>
      <w:r>
        <w:rPr>
          <w:noProof/>
          <w:lang w:val="en-CA" w:eastAsia="en-CA"/>
        </w:rPr>
        <w:lastRenderedPageBreak/>
        <mc:AlternateContent>
          <mc:Choice Requires="wpg">
            <w:drawing>
              <wp:anchor distT="0" distB="0" distL="0" distR="0" simplePos="0" relativeHeight="487406592" behindDoc="1" locked="0" layoutInCell="1" allowOverlap="1" wp14:anchorId="527A3533" wp14:editId="3557BE78">
                <wp:simplePos x="0" y="0"/>
                <wp:positionH relativeFrom="page">
                  <wp:posOffset>0</wp:posOffset>
                </wp:positionH>
                <wp:positionV relativeFrom="page">
                  <wp:posOffset>0</wp:posOffset>
                </wp:positionV>
                <wp:extent cx="7772400" cy="10058400"/>
                <wp:effectExtent l="0" t="0" r="0" b="1905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77" name="Graphic 77"/>
                        <wps:cNvSpPr/>
                        <wps:spPr>
                          <a:xfrm>
                            <a:off x="0" y="130719"/>
                            <a:ext cx="7772400" cy="9928225"/>
                          </a:xfrm>
                          <a:custGeom>
                            <a:avLst/>
                            <a:gdLst/>
                            <a:ahLst/>
                            <a:cxnLst/>
                            <a:rect l="l" t="t" r="r" b="b"/>
                            <a:pathLst>
                              <a:path w="7772400" h="9928225">
                                <a:moveTo>
                                  <a:pt x="7772387" y="9486087"/>
                                </a:moveTo>
                                <a:lnTo>
                                  <a:pt x="0" y="9486087"/>
                                </a:lnTo>
                                <a:lnTo>
                                  <a:pt x="0" y="9927679"/>
                                </a:lnTo>
                                <a:lnTo>
                                  <a:pt x="7772387" y="9927679"/>
                                </a:lnTo>
                                <a:lnTo>
                                  <a:pt x="7772387" y="9486087"/>
                                </a:lnTo>
                                <a:close/>
                              </a:path>
                              <a:path w="7772400" h="9928225">
                                <a:moveTo>
                                  <a:pt x="7772387" y="0"/>
                                </a:moveTo>
                                <a:lnTo>
                                  <a:pt x="0" y="0"/>
                                </a:lnTo>
                                <a:lnTo>
                                  <a:pt x="0" y="269024"/>
                                </a:lnTo>
                                <a:lnTo>
                                  <a:pt x="7772387" y="269024"/>
                                </a:lnTo>
                                <a:lnTo>
                                  <a:pt x="7772387" y="0"/>
                                </a:lnTo>
                                <a:close/>
                              </a:path>
                            </a:pathLst>
                          </a:custGeom>
                          <a:solidFill>
                            <a:srgbClr val="005B9C"/>
                          </a:solidFill>
                        </wps:spPr>
                        <wps:bodyPr wrap="square" lIns="0" tIns="0" rIns="0" bIns="0" rtlCol="0">
                          <a:prstTxWarp prst="textNoShape">
                            <a:avLst/>
                          </a:prstTxWarp>
                          <a:noAutofit/>
                        </wps:bodyPr>
                      </wps:wsp>
                      <wps:wsp>
                        <wps:cNvPr id="78" name="Graphic 78"/>
                        <wps:cNvSpPr/>
                        <wps:spPr>
                          <a:xfrm>
                            <a:off x="198242" y="130718"/>
                            <a:ext cx="7482840" cy="142875"/>
                          </a:xfrm>
                          <a:custGeom>
                            <a:avLst/>
                            <a:gdLst/>
                            <a:ahLst/>
                            <a:cxnLst/>
                            <a:rect l="l" t="t" r="r" b="b"/>
                            <a:pathLst>
                              <a:path w="7482840" h="142875">
                                <a:moveTo>
                                  <a:pt x="0" y="142330"/>
                                </a:moveTo>
                                <a:lnTo>
                                  <a:pt x="7482624" y="142330"/>
                                </a:lnTo>
                                <a:lnTo>
                                  <a:pt x="7482624" y="0"/>
                                </a:lnTo>
                                <a:lnTo>
                                  <a:pt x="0" y="0"/>
                                </a:lnTo>
                                <a:lnTo>
                                  <a:pt x="0" y="142330"/>
                                </a:lnTo>
                                <a:close/>
                              </a:path>
                            </a:pathLst>
                          </a:custGeom>
                          <a:solidFill>
                            <a:srgbClr val="373737"/>
                          </a:solidFill>
                        </wps:spPr>
                        <wps:bodyPr wrap="square" lIns="0" tIns="0" rIns="0" bIns="0" rtlCol="0">
                          <a:prstTxWarp prst="textNoShape">
                            <a:avLst/>
                          </a:prstTxWarp>
                          <a:noAutofit/>
                        </wps:bodyPr>
                      </wps:wsp>
                      <wps:wsp>
                        <wps:cNvPr id="79" name="Graphic 79"/>
                        <wps:cNvSpPr/>
                        <wps:spPr>
                          <a:xfrm>
                            <a:off x="0" y="11"/>
                            <a:ext cx="7772400" cy="9617075"/>
                          </a:xfrm>
                          <a:custGeom>
                            <a:avLst/>
                            <a:gdLst/>
                            <a:ahLst/>
                            <a:cxnLst/>
                            <a:rect l="l" t="t" r="r" b="b"/>
                            <a:pathLst>
                              <a:path w="7772400" h="9617075">
                                <a:moveTo>
                                  <a:pt x="7772387" y="0"/>
                                </a:moveTo>
                                <a:lnTo>
                                  <a:pt x="0" y="0"/>
                                </a:lnTo>
                                <a:lnTo>
                                  <a:pt x="0" y="130708"/>
                                </a:lnTo>
                                <a:lnTo>
                                  <a:pt x="7772387" y="130708"/>
                                </a:lnTo>
                                <a:lnTo>
                                  <a:pt x="7772387" y="0"/>
                                </a:lnTo>
                                <a:close/>
                              </a:path>
                              <a:path w="7772400" h="9617075">
                                <a:moveTo>
                                  <a:pt x="7772400" y="399732"/>
                                </a:moveTo>
                                <a:lnTo>
                                  <a:pt x="0" y="399732"/>
                                </a:lnTo>
                                <a:lnTo>
                                  <a:pt x="0" y="9616796"/>
                                </a:lnTo>
                                <a:lnTo>
                                  <a:pt x="7772400" y="9616796"/>
                                </a:lnTo>
                                <a:lnTo>
                                  <a:pt x="7772400" y="399732"/>
                                </a:lnTo>
                                <a:close/>
                              </a:path>
                            </a:pathLst>
                          </a:custGeom>
                          <a:solidFill>
                            <a:srgbClr val="FDFEFE"/>
                          </a:solidFill>
                        </wps:spPr>
                        <wps:bodyPr wrap="square" lIns="0" tIns="0" rIns="0" bIns="0" rtlCol="0">
                          <a:prstTxWarp prst="textNoShape">
                            <a:avLst/>
                          </a:prstTxWarp>
                          <a:noAutofit/>
                        </wps:bodyPr>
                      </wps:wsp>
                      <wps:wsp>
                        <wps:cNvPr id="80" name="Graphic 80"/>
                        <wps:cNvSpPr/>
                        <wps:spPr>
                          <a:xfrm>
                            <a:off x="304546" y="1463813"/>
                            <a:ext cx="7342505" cy="1219200"/>
                          </a:xfrm>
                          <a:custGeom>
                            <a:avLst/>
                            <a:gdLst/>
                            <a:ahLst/>
                            <a:cxnLst/>
                            <a:rect l="l" t="t" r="r" b="b"/>
                            <a:pathLst>
                              <a:path w="7342505" h="1219200">
                                <a:moveTo>
                                  <a:pt x="5334724" y="328320"/>
                                </a:moveTo>
                                <a:lnTo>
                                  <a:pt x="0" y="328320"/>
                                </a:lnTo>
                                <a:lnTo>
                                  <a:pt x="0" y="959904"/>
                                </a:lnTo>
                                <a:lnTo>
                                  <a:pt x="5334724" y="959904"/>
                                </a:lnTo>
                                <a:lnTo>
                                  <a:pt x="5334724" y="328320"/>
                                </a:lnTo>
                                <a:close/>
                              </a:path>
                              <a:path w="7342505" h="1219200">
                                <a:moveTo>
                                  <a:pt x="7342213" y="0"/>
                                </a:moveTo>
                                <a:lnTo>
                                  <a:pt x="5719508" y="0"/>
                                </a:lnTo>
                                <a:lnTo>
                                  <a:pt x="5719508" y="1218679"/>
                                </a:lnTo>
                                <a:lnTo>
                                  <a:pt x="7342213" y="1218679"/>
                                </a:lnTo>
                                <a:lnTo>
                                  <a:pt x="7342213"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599706" y="3409961"/>
                            <a:ext cx="57150" cy="3524250"/>
                          </a:xfrm>
                          <a:custGeom>
                            <a:avLst/>
                            <a:gdLst/>
                            <a:ahLst/>
                            <a:cxnLst/>
                            <a:rect l="l" t="t" r="r" b="b"/>
                            <a:pathLst>
                              <a:path w="57150" h="3524250">
                                <a:moveTo>
                                  <a:pt x="57150" y="3491877"/>
                                </a:moveTo>
                                <a:lnTo>
                                  <a:pt x="32359" y="3467087"/>
                                </a:lnTo>
                                <a:lnTo>
                                  <a:pt x="24790" y="3467087"/>
                                </a:lnTo>
                                <a:lnTo>
                                  <a:pt x="0" y="3491877"/>
                                </a:lnTo>
                                <a:lnTo>
                                  <a:pt x="0" y="3499459"/>
                                </a:lnTo>
                                <a:lnTo>
                                  <a:pt x="24790" y="3524237"/>
                                </a:lnTo>
                                <a:lnTo>
                                  <a:pt x="32359" y="3524237"/>
                                </a:lnTo>
                                <a:lnTo>
                                  <a:pt x="57150" y="3499459"/>
                                </a:lnTo>
                                <a:lnTo>
                                  <a:pt x="57150" y="3495662"/>
                                </a:lnTo>
                                <a:lnTo>
                                  <a:pt x="57150" y="3491877"/>
                                </a:lnTo>
                                <a:close/>
                              </a:path>
                              <a:path w="57150" h="3524250">
                                <a:moveTo>
                                  <a:pt x="57150" y="3225177"/>
                                </a:moveTo>
                                <a:lnTo>
                                  <a:pt x="32359" y="3200387"/>
                                </a:lnTo>
                                <a:lnTo>
                                  <a:pt x="24790" y="3200387"/>
                                </a:lnTo>
                                <a:lnTo>
                                  <a:pt x="0" y="3225177"/>
                                </a:lnTo>
                                <a:lnTo>
                                  <a:pt x="0" y="3232759"/>
                                </a:lnTo>
                                <a:lnTo>
                                  <a:pt x="24790" y="3257537"/>
                                </a:lnTo>
                                <a:lnTo>
                                  <a:pt x="32359" y="3257537"/>
                                </a:lnTo>
                                <a:lnTo>
                                  <a:pt x="57150" y="3232759"/>
                                </a:lnTo>
                                <a:lnTo>
                                  <a:pt x="57150" y="3228962"/>
                                </a:lnTo>
                                <a:lnTo>
                                  <a:pt x="57150" y="3225177"/>
                                </a:lnTo>
                                <a:close/>
                              </a:path>
                              <a:path w="57150" h="3524250">
                                <a:moveTo>
                                  <a:pt x="57150" y="2958477"/>
                                </a:moveTo>
                                <a:lnTo>
                                  <a:pt x="32359" y="2933687"/>
                                </a:lnTo>
                                <a:lnTo>
                                  <a:pt x="24790" y="2933687"/>
                                </a:lnTo>
                                <a:lnTo>
                                  <a:pt x="0" y="2958477"/>
                                </a:lnTo>
                                <a:lnTo>
                                  <a:pt x="0" y="2966059"/>
                                </a:lnTo>
                                <a:lnTo>
                                  <a:pt x="24790" y="2990837"/>
                                </a:lnTo>
                                <a:lnTo>
                                  <a:pt x="32359" y="2990837"/>
                                </a:lnTo>
                                <a:lnTo>
                                  <a:pt x="57150" y="2966059"/>
                                </a:lnTo>
                                <a:lnTo>
                                  <a:pt x="57150" y="2962262"/>
                                </a:lnTo>
                                <a:lnTo>
                                  <a:pt x="57150" y="2958477"/>
                                </a:lnTo>
                                <a:close/>
                              </a:path>
                              <a:path w="57150" h="3524250">
                                <a:moveTo>
                                  <a:pt x="57150" y="2425077"/>
                                </a:moveTo>
                                <a:lnTo>
                                  <a:pt x="32359" y="2400287"/>
                                </a:lnTo>
                                <a:lnTo>
                                  <a:pt x="24790" y="2400287"/>
                                </a:lnTo>
                                <a:lnTo>
                                  <a:pt x="0" y="2425077"/>
                                </a:lnTo>
                                <a:lnTo>
                                  <a:pt x="0" y="2432659"/>
                                </a:lnTo>
                                <a:lnTo>
                                  <a:pt x="24790" y="2457437"/>
                                </a:lnTo>
                                <a:lnTo>
                                  <a:pt x="32359" y="2457437"/>
                                </a:lnTo>
                                <a:lnTo>
                                  <a:pt x="57150" y="2432659"/>
                                </a:lnTo>
                                <a:lnTo>
                                  <a:pt x="57150" y="2428862"/>
                                </a:lnTo>
                                <a:lnTo>
                                  <a:pt x="57150" y="2425077"/>
                                </a:lnTo>
                                <a:close/>
                              </a:path>
                              <a:path w="57150" h="3524250">
                                <a:moveTo>
                                  <a:pt x="57150" y="2158377"/>
                                </a:moveTo>
                                <a:lnTo>
                                  <a:pt x="32359" y="2133587"/>
                                </a:lnTo>
                                <a:lnTo>
                                  <a:pt x="24790" y="2133587"/>
                                </a:lnTo>
                                <a:lnTo>
                                  <a:pt x="0" y="2158377"/>
                                </a:lnTo>
                                <a:lnTo>
                                  <a:pt x="0" y="2165959"/>
                                </a:lnTo>
                                <a:lnTo>
                                  <a:pt x="24790" y="2190737"/>
                                </a:lnTo>
                                <a:lnTo>
                                  <a:pt x="32359" y="2190737"/>
                                </a:lnTo>
                                <a:lnTo>
                                  <a:pt x="57150" y="2165959"/>
                                </a:lnTo>
                                <a:lnTo>
                                  <a:pt x="57150" y="2162162"/>
                                </a:lnTo>
                                <a:lnTo>
                                  <a:pt x="57150" y="2158377"/>
                                </a:lnTo>
                                <a:close/>
                              </a:path>
                              <a:path w="57150" h="3524250">
                                <a:moveTo>
                                  <a:pt x="57150" y="1891677"/>
                                </a:moveTo>
                                <a:lnTo>
                                  <a:pt x="32359" y="1866887"/>
                                </a:lnTo>
                                <a:lnTo>
                                  <a:pt x="24790" y="1866887"/>
                                </a:lnTo>
                                <a:lnTo>
                                  <a:pt x="0" y="1891677"/>
                                </a:lnTo>
                                <a:lnTo>
                                  <a:pt x="0" y="1899259"/>
                                </a:lnTo>
                                <a:lnTo>
                                  <a:pt x="24790" y="1924037"/>
                                </a:lnTo>
                                <a:lnTo>
                                  <a:pt x="32359" y="1924037"/>
                                </a:lnTo>
                                <a:lnTo>
                                  <a:pt x="57150" y="1899259"/>
                                </a:lnTo>
                                <a:lnTo>
                                  <a:pt x="57150" y="1895462"/>
                                </a:lnTo>
                                <a:lnTo>
                                  <a:pt x="57150" y="1891677"/>
                                </a:lnTo>
                                <a:close/>
                              </a:path>
                              <a:path w="57150" h="3524250">
                                <a:moveTo>
                                  <a:pt x="57150" y="1624977"/>
                                </a:moveTo>
                                <a:lnTo>
                                  <a:pt x="32359" y="1600187"/>
                                </a:lnTo>
                                <a:lnTo>
                                  <a:pt x="24790" y="1600187"/>
                                </a:lnTo>
                                <a:lnTo>
                                  <a:pt x="0" y="1624977"/>
                                </a:lnTo>
                                <a:lnTo>
                                  <a:pt x="0" y="1632559"/>
                                </a:lnTo>
                                <a:lnTo>
                                  <a:pt x="24790" y="1657337"/>
                                </a:lnTo>
                                <a:lnTo>
                                  <a:pt x="32359" y="1657337"/>
                                </a:lnTo>
                                <a:lnTo>
                                  <a:pt x="57150" y="1632559"/>
                                </a:lnTo>
                                <a:lnTo>
                                  <a:pt x="57150" y="1628762"/>
                                </a:lnTo>
                                <a:lnTo>
                                  <a:pt x="57150" y="1624977"/>
                                </a:lnTo>
                                <a:close/>
                              </a:path>
                              <a:path w="57150" h="3524250">
                                <a:moveTo>
                                  <a:pt x="57150" y="1091577"/>
                                </a:moveTo>
                                <a:lnTo>
                                  <a:pt x="32359" y="1066787"/>
                                </a:lnTo>
                                <a:lnTo>
                                  <a:pt x="24790" y="1066787"/>
                                </a:lnTo>
                                <a:lnTo>
                                  <a:pt x="0" y="1091577"/>
                                </a:lnTo>
                                <a:lnTo>
                                  <a:pt x="0" y="1099159"/>
                                </a:lnTo>
                                <a:lnTo>
                                  <a:pt x="24790" y="1123937"/>
                                </a:lnTo>
                                <a:lnTo>
                                  <a:pt x="32359" y="1123937"/>
                                </a:lnTo>
                                <a:lnTo>
                                  <a:pt x="57150" y="1099159"/>
                                </a:lnTo>
                                <a:lnTo>
                                  <a:pt x="57150" y="1095362"/>
                                </a:lnTo>
                                <a:lnTo>
                                  <a:pt x="57150" y="1091577"/>
                                </a:lnTo>
                                <a:close/>
                              </a:path>
                              <a:path w="57150" h="3524250">
                                <a:moveTo>
                                  <a:pt x="57150" y="558177"/>
                                </a:moveTo>
                                <a:lnTo>
                                  <a:pt x="32359" y="533400"/>
                                </a:lnTo>
                                <a:lnTo>
                                  <a:pt x="24790" y="533400"/>
                                </a:lnTo>
                                <a:lnTo>
                                  <a:pt x="0" y="558177"/>
                                </a:lnTo>
                                <a:lnTo>
                                  <a:pt x="0" y="565759"/>
                                </a:lnTo>
                                <a:lnTo>
                                  <a:pt x="24790" y="590537"/>
                                </a:lnTo>
                                <a:lnTo>
                                  <a:pt x="32359" y="590537"/>
                                </a:lnTo>
                                <a:lnTo>
                                  <a:pt x="57150" y="565759"/>
                                </a:lnTo>
                                <a:lnTo>
                                  <a:pt x="57150" y="561975"/>
                                </a:lnTo>
                                <a:lnTo>
                                  <a:pt x="57150" y="558177"/>
                                </a:lnTo>
                                <a:close/>
                              </a:path>
                              <a:path w="57150" h="3524250">
                                <a:moveTo>
                                  <a:pt x="57150" y="24777"/>
                                </a:moveTo>
                                <a:lnTo>
                                  <a:pt x="32359" y="0"/>
                                </a:lnTo>
                                <a:lnTo>
                                  <a:pt x="24790" y="0"/>
                                </a:lnTo>
                                <a:lnTo>
                                  <a:pt x="0" y="24777"/>
                                </a:lnTo>
                                <a:lnTo>
                                  <a:pt x="0" y="32359"/>
                                </a:lnTo>
                                <a:lnTo>
                                  <a:pt x="24790" y="57150"/>
                                </a:lnTo>
                                <a:lnTo>
                                  <a:pt x="32359" y="57150"/>
                                </a:lnTo>
                                <a:lnTo>
                                  <a:pt x="57150" y="32359"/>
                                </a:lnTo>
                                <a:lnTo>
                                  <a:pt x="57150" y="28575"/>
                                </a:lnTo>
                                <a:lnTo>
                                  <a:pt x="57150" y="2477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1131FB" id="Group 76" o:spid="_x0000_s1026" style="position:absolute;margin-left:0;margin-top:0;width:612pt;height:11in;z-index:-15909888;mso-wrap-distance-left:0;mso-wrap-distance-right:0;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">
                <v:shape id="Graphic 77" o:spid="_x0000_s1027" style="position:absolute;top:1307;width:77724;height:99282;visibility:visible;mso-wrap-style:square;v-text-anchor:top" coordsize="7772400,992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" path="m7772387,9486087l,9486087r,441592l7772387,9927679r,-441592xem7772387,l,,,269024r7772387,l7772387,xe" fillcolor="#005b9c" stroked="f">
                  <v:path arrowok="t"/>
                </v:shape>
                <v:shape id="Graphic 78" o:spid="_x0000_s1028" style="position:absolute;left:1982;top:1307;width:74828;height:1428;visibility:visible;mso-wrap-style:square;v-text-anchor:top" coordsize="748284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" path="m,142330r7482624,l7482624,,,,,142330xe" fillcolor="#373737" stroked="f">
                  <v:path arrowok="t"/>
                </v:shape>
                <v:shape id="Graphic 79" o:spid="_x0000_s1029" style="position:absolute;width:77724;height:96170;visibility:visible;mso-wrap-style:square;v-text-anchor:top" coordsize="7772400,961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" path="m7772387,l,,,130708r7772387,l7772387,xem7772400,399732l,399732,,9616796r7772400,l7772400,399732xe" fillcolor="#fdfefe" stroked="f">
                  <v:path arrowok="t"/>
                </v:shape>
                <v:shape id="Graphic 80" o:spid="_x0000_s1030" style="position:absolute;left:3045;top:14638;width:73425;height:12192;visibility:visible;mso-wrap-style:square;v-text-anchor:top" coordsize="7342505,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" path="m5334724,328320l,328320,,959904r5334724,l5334724,328320xem7342213,l5719508,r,1218679l7342213,1218679,7342213,xe" stroked="f">
                  <v:path arrowok="t"/>
                </v:shape>
                <v:shape id="Graphic 81" o:spid="_x0000_s1031" style="position:absolute;left:5997;top:34099;width:571;height:35243;visibility:visible;mso-wrap-style:square;v-text-anchor:top" coordsize="57150,35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" path="m57150,3491877l32359,3467087r-7569,l,3491877r,7582l24790,3524237r7569,l57150,3499459r,-3797l57150,3491877xem57150,3225177l32359,3200387r-7569,l,3225177r,7582l24790,3257537r7569,l57150,3232759r,-3797l57150,3225177xem57150,2958477l32359,2933687r-7569,l,2958477r,7582l24790,2990837r7569,l57150,2966059r,-3797l57150,2958477xem57150,2425077l32359,2400287r-7569,l,2425077r,7582l24790,2457437r7569,l57150,2432659r,-3797l57150,2425077xem57150,2158377l32359,2133587r-7569,l,2158377r,7582l24790,2190737r7569,l57150,2165959r,-3797l57150,2158377xem57150,1891677l32359,1866887r-7569,l,1891677r,7582l24790,1924037r7569,l57150,1899259r,-3797l57150,1891677xem57150,1624977l32359,1600187r-7569,l,1624977r,7582l24790,1657337r7569,l57150,1632559r,-3797l57150,1624977xem57150,1091577l32359,1066787r-7569,l,1091577r,7582l24790,1123937r7569,l57150,1099159r,-3797l57150,1091577xem57150,558177l32359,533400r-7569,l,558177r,7582l24790,590537r7569,l57150,565759r,-3784l57150,558177xem57150,24777l32359,,24790,,,24777r,7582l24790,57150r7569,l57150,32359r,-3784l57150,24777xe" fillcolor="black" stroked="f">
                  <v:path arrowok="t"/>
                </v:shape>
                <w10:wrap anchorx="page" anchory="page"/>
              </v:group>
            </w:pict>
          </mc:Fallback>
        </mc:AlternateContent>
      </w:r>
      <w:r>
        <w:t>THE</w:t>
      </w:r>
      <w:r>
        <w:rPr>
          <w:spacing w:val="-73"/>
        </w:rPr>
        <w:t xml:space="preserve"> </w:t>
      </w:r>
      <w:r>
        <w:rPr>
          <w:spacing w:val="-2"/>
        </w:rPr>
        <w:t>PRESENTATION</w:t>
      </w:r>
    </w:p>
    <w:p w14:paraId="1DC728FE" w14:textId="77777777" w:rsidR="003E17E1" w:rsidRDefault="00E07C4C">
      <w:pPr>
        <w:pStyle w:val="Heading2"/>
        <w:spacing w:before="780"/>
        <w:ind w:left="366"/>
      </w:pPr>
      <w:r>
        <w:t>Things</w:t>
      </w:r>
      <w:r>
        <w:rPr>
          <w:spacing w:val="-2"/>
        </w:rPr>
        <w:t xml:space="preserve"> </w:t>
      </w:r>
      <w:r>
        <w:t>to</w:t>
      </w:r>
      <w:r>
        <w:rPr>
          <w:spacing w:val="-2"/>
        </w:rPr>
        <w:t xml:space="preserve"> </w:t>
      </w:r>
      <w:r>
        <w:t>Consider</w:t>
      </w:r>
      <w:r>
        <w:rPr>
          <w:spacing w:val="-2"/>
        </w:rPr>
        <w:t xml:space="preserve"> </w:t>
      </w:r>
      <w:r>
        <w:t>When</w:t>
      </w:r>
      <w:r>
        <w:rPr>
          <w:spacing w:val="-2"/>
        </w:rPr>
        <w:t xml:space="preserve"> Presenting</w:t>
      </w:r>
    </w:p>
    <w:p w14:paraId="7C7C690C" w14:textId="77777777" w:rsidR="003E17E1" w:rsidRDefault="003E17E1">
      <w:pPr>
        <w:pStyle w:val="BodyText"/>
      </w:pPr>
    </w:p>
    <w:p w14:paraId="4BD6DADC" w14:textId="77777777" w:rsidR="003E17E1" w:rsidRDefault="003E17E1">
      <w:pPr>
        <w:pStyle w:val="BodyText"/>
      </w:pPr>
    </w:p>
    <w:p w14:paraId="0C96FA2C" w14:textId="77777777" w:rsidR="003E17E1" w:rsidRDefault="003E17E1">
      <w:pPr>
        <w:pStyle w:val="BodyText"/>
        <w:spacing w:before="319"/>
      </w:pPr>
    </w:p>
    <w:p w14:paraId="17083211" w14:textId="77777777" w:rsidR="003E17E1" w:rsidRPr="00E83477" w:rsidRDefault="00E07C4C">
      <w:pPr>
        <w:ind w:left="504"/>
        <w:rPr>
          <w:b/>
          <w:sz w:val="36"/>
          <w:szCs w:val="36"/>
        </w:rPr>
      </w:pPr>
      <w:r w:rsidRPr="00E83477">
        <w:rPr>
          <w:b/>
          <w:sz w:val="36"/>
          <w:szCs w:val="36"/>
        </w:rPr>
        <w:t xml:space="preserve">When </w:t>
      </w:r>
      <w:r w:rsidRPr="00E83477">
        <w:rPr>
          <w:b/>
          <w:spacing w:val="-2"/>
          <w:sz w:val="36"/>
          <w:szCs w:val="36"/>
        </w:rPr>
        <w:t>Presenting</w:t>
      </w:r>
    </w:p>
    <w:p w14:paraId="307585FA" w14:textId="5A205C94" w:rsidR="003E17E1" w:rsidRDefault="00E07C4C">
      <w:pPr>
        <w:pStyle w:val="BodyText"/>
        <w:spacing w:before="75" w:line="292" w:lineRule="auto"/>
        <w:ind w:left="1088" w:right="905" w:hanging="74"/>
      </w:pPr>
      <w:r>
        <w:t>Investigate</w:t>
      </w:r>
      <w:r>
        <w:rPr>
          <w:spacing w:val="-5"/>
        </w:rPr>
        <w:t xml:space="preserve"> </w:t>
      </w:r>
      <w:r>
        <w:t>the</w:t>
      </w:r>
      <w:r>
        <w:rPr>
          <w:spacing w:val="-5"/>
        </w:rPr>
        <w:t xml:space="preserve"> </w:t>
      </w:r>
      <w:r>
        <w:t>technology</w:t>
      </w:r>
      <w:r>
        <w:rPr>
          <w:spacing w:val="-5"/>
        </w:rPr>
        <w:t xml:space="preserve"> </w:t>
      </w:r>
      <w:r>
        <w:t>available</w:t>
      </w:r>
      <w:r>
        <w:rPr>
          <w:spacing w:val="-5"/>
        </w:rPr>
        <w:t xml:space="preserve"> </w:t>
      </w:r>
      <w:r>
        <w:t>and</w:t>
      </w:r>
      <w:r>
        <w:rPr>
          <w:spacing w:val="-5"/>
        </w:rPr>
        <w:t xml:space="preserve"> </w:t>
      </w:r>
      <w:r>
        <w:t>ensure</w:t>
      </w:r>
      <w:r>
        <w:rPr>
          <w:spacing w:val="-5"/>
        </w:rPr>
        <w:t xml:space="preserve"> </w:t>
      </w:r>
      <w:r>
        <w:t>the</w:t>
      </w:r>
      <w:r>
        <w:rPr>
          <w:spacing w:val="-5"/>
        </w:rPr>
        <w:t xml:space="preserve"> </w:t>
      </w:r>
      <w:r>
        <w:t>presenter</w:t>
      </w:r>
      <w:r>
        <w:rPr>
          <w:spacing w:val="-5"/>
        </w:rPr>
        <w:t xml:space="preserve"> </w:t>
      </w:r>
      <w:r>
        <w:t>is comfortable with it</w:t>
      </w:r>
      <w:r w:rsidR="00E83477">
        <w:t xml:space="preserve"> (e.g., PowerPoint, projector, Zoom</w:t>
      </w:r>
      <w:r>
        <w:t>).</w:t>
      </w:r>
    </w:p>
    <w:p w14:paraId="27A18C75" w14:textId="77777777" w:rsidR="003E17E1" w:rsidRDefault="00E07C4C">
      <w:pPr>
        <w:pStyle w:val="BodyText"/>
        <w:spacing w:line="343" w:lineRule="exact"/>
        <w:ind w:left="1014"/>
      </w:pPr>
      <w:r>
        <w:t xml:space="preserve">Send the presentation, handouts, and budget documents </w:t>
      </w:r>
      <w:r>
        <w:rPr>
          <w:spacing w:val="-5"/>
        </w:rPr>
        <w:t>to</w:t>
      </w:r>
    </w:p>
    <w:p w14:paraId="7B9626AA" w14:textId="77777777" w:rsidR="003E17E1" w:rsidRDefault="00E07C4C">
      <w:pPr>
        <w:pStyle w:val="BodyText"/>
        <w:spacing w:before="75" w:line="292" w:lineRule="auto"/>
        <w:ind w:left="1014" w:right="393" w:firstLine="73"/>
      </w:pPr>
      <w:r>
        <w:t>the administration in advance so that it gets into the council package. Practice</w:t>
      </w:r>
      <w:r>
        <w:rPr>
          <w:spacing w:val="-4"/>
        </w:rPr>
        <w:t xml:space="preserve"> </w:t>
      </w:r>
      <w:r>
        <w:t>-</w:t>
      </w:r>
      <w:r>
        <w:rPr>
          <w:spacing w:val="-4"/>
        </w:rPr>
        <w:t xml:space="preserve"> </w:t>
      </w:r>
      <w:r>
        <w:t>memorize</w:t>
      </w:r>
      <w:r>
        <w:rPr>
          <w:spacing w:val="-4"/>
        </w:rPr>
        <w:t xml:space="preserve"> </w:t>
      </w:r>
      <w:r>
        <w:t>your</w:t>
      </w:r>
      <w:r>
        <w:rPr>
          <w:spacing w:val="-4"/>
        </w:rPr>
        <w:t xml:space="preserve"> </w:t>
      </w:r>
      <w:r>
        <w:t>opening</w:t>
      </w:r>
      <w:r>
        <w:rPr>
          <w:spacing w:val="-4"/>
        </w:rPr>
        <w:t xml:space="preserve"> </w:t>
      </w:r>
      <w:r>
        <w:t>and</w:t>
      </w:r>
      <w:r>
        <w:rPr>
          <w:spacing w:val="-4"/>
        </w:rPr>
        <w:t xml:space="preserve"> </w:t>
      </w:r>
      <w:r>
        <w:t>ensure</w:t>
      </w:r>
      <w:r>
        <w:rPr>
          <w:spacing w:val="-4"/>
        </w:rPr>
        <w:t xml:space="preserve"> </w:t>
      </w:r>
      <w:r>
        <w:t>your</w:t>
      </w:r>
      <w:r>
        <w:rPr>
          <w:spacing w:val="-4"/>
        </w:rPr>
        <w:t xml:space="preserve"> </w:t>
      </w:r>
      <w:r>
        <w:t>pronunciation</w:t>
      </w:r>
      <w:r>
        <w:rPr>
          <w:spacing w:val="-4"/>
        </w:rPr>
        <w:t xml:space="preserve"> </w:t>
      </w:r>
      <w:r>
        <w:t>and</w:t>
      </w:r>
      <w:r>
        <w:rPr>
          <w:spacing w:val="-4"/>
        </w:rPr>
        <w:t xml:space="preserve"> </w:t>
      </w:r>
      <w:r>
        <w:t>pace</w:t>
      </w:r>
      <w:r>
        <w:rPr>
          <w:spacing w:val="-4"/>
        </w:rPr>
        <w:t xml:space="preserve"> </w:t>
      </w:r>
      <w:r>
        <w:t xml:space="preserve">is </w:t>
      </w:r>
      <w:r>
        <w:rPr>
          <w:spacing w:val="-2"/>
        </w:rPr>
        <w:t>acceptable.</w:t>
      </w:r>
    </w:p>
    <w:p w14:paraId="4A563082" w14:textId="638F284F" w:rsidR="003E17E1" w:rsidRDefault="00E07C4C">
      <w:pPr>
        <w:pStyle w:val="BodyText"/>
        <w:spacing w:line="292" w:lineRule="auto"/>
        <w:ind w:left="1014" w:right="4324"/>
      </w:pPr>
      <w:r>
        <w:t>Don't read your slides</w:t>
      </w:r>
      <w:r w:rsidR="002E1B6C">
        <w:t>;</w:t>
      </w:r>
      <w:r>
        <w:t xml:space="preserve"> bring notes if </w:t>
      </w:r>
      <w:r w:rsidR="002107A5">
        <w:t>necessary</w:t>
      </w:r>
      <w:r>
        <w:t xml:space="preserve"> Try not to read directly from the speaking </w:t>
      </w:r>
      <w:r>
        <w:rPr>
          <w:spacing w:val="-2"/>
        </w:rPr>
        <w:t>notes.</w:t>
      </w:r>
    </w:p>
    <w:p w14:paraId="678FC2AA" w14:textId="77777777" w:rsidR="003E17E1" w:rsidRDefault="00E07C4C">
      <w:pPr>
        <w:pStyle w:val="BodyText"/>
        <w:spacing w:line="343" w:lineRule="exact"/>
        <w:ind w:left="1014"/>
      </w:pPr>
      <w:r>
        <w:t xml:space="preserve">Anticipate and prepare for questions and </w:t>
      </w:r>
      <w:r>
        <w:rPr>
          <w:spacing w:val="-2"/>
        </w:rPr>
        <w:t>objections</w:t>
      </w:r>
    </w:p>
    <w:p w14:paraId="112BF2FD" w14:textId="77777777" w:rsidR="003E17E1" w:rsidRDefault="00E07C4C">
      <w:pPr>
        <w:pStyle w:val="BodyText"/>
        <w:spacing w:before="73" w:line="292" w:lineRule="auto"/>
        <w:ind w:left="1004" w:right="905" w:firstLine="9"/>
      </w:pPr>
      <w:r>
        <w:t>Be</w:t>
      </w:r>
      <w:r>
        <w:rPr>
          <w:spacing w:val="-4"/>
        </w:rPr>
        <w:t xml:space="preserve"> </w:t>
      </w:r>
      <w:r>
        <w:t>aware</w:t>
      </w:r>
      <w:r>
        <w:rPr>
          <w:spacing w:val="-4"/>
        </w:rPr>
        <w:t xml:space="preserve"> </w:t>
      </w:r>
      <w:r>
        <w:t>of</w:t>
      </w:r>
      <w:r>
        <w:rPr>
          <w:spacing w:val="-4"/>
        </w:rPr>
        <w:t xml:space="preserve"> </w:t>
      </w:r>
      <w:r>
        <w:t>the</w:t>
      </w:r>
      <w:r>
        <w:rPr>
          <w:spacing w:val="-4"/>
        </w:rPr>
        <w:t xml:space="preserve"> </w:t>
      </w:r>
      <w:r>
        <w:t>time</w:t>
      </w:r>
      <w:r>
        <w:rPr>
          <w:spacing w:val="-4"/>
        </w:rPr>
        <w:t xml:space="preserve"> </w:t>
      </w:r>
      <w:r>
        <w:t>allotted</w:t>
      </w:r>
      <w:r>
        <w:rPr>
          <w:spacing w:val="-4"/>
        </w:rPr>
        <w:t xml:space="preserve"> </w:t>
      </w:r>
      <w:r>
        <w:t>and</w:t>
      </w:r>
      <w:r>
        <w:rPr>
          <w:spacing w:val="-4"/>
        </w:rPr>
        <w:t xml:space="preserve"> </w:t>
      </w:r>
      <w:r>
        <w:t>practice</w:t>
      </w:r>
      <w:r>
        <w:rPr>
          <w:spacing w:val="-4"/>
        </w:rPr>
        <w:t xml:space="preserve"> </w:t>
      </w:r>
      <w:r>
        <w:t>the</w:t>
      </w:r>
      <w:r>
        <w:rPr>
          <w:spacing w:val="-4"/>
        </w:rPr>
        <w:t xml:space="preserve"> </w:t>
      </w:r>
      <w:r>
        <w:t>presentation</w:t>
      </w:r>
      <w:r>
        <w:rPr>
          <w:spacing w:val="-4"/>
        </w:rPr>
        <w:t xml:space="preserve"> </w:t>
      </w:r>
      <w:r>
        <w:t>to</w:t>
      </w:r>
      <w:r>
        <w:rPr>
          <w:spacing w:val="-4"/>
        </w:rPr>
        <w:t xml:space="preserve"> </w:t>
      </w:r>
      <w:r>
        <w:t>ensure</w:t>
      </w:r>
      <w:r>
        <w:rPr>
          <w:spacing w:val="-4"/>
        </w:rPr>
        <w:t xml:space="preserve"> </w:t>
      </w:r>
      <w:r>
        <w:t>you are within the time limit.</w:t>
      </w:r>
    </w:p>
    <w:p w14:paraId="5E1597B8" w14:textId="77777777" w:rsidR="003E17E1" w:rsidRDefault="00E07C4C">
      <w:pPr>
        <w:pStyle w:val="BodyText"/>
        <w:spacing w:line="292" w:lineRule="auto"/>
        <w:ind w:left="1014" w:right="4324"/>
      </w:pPr>
      <w:r>
        <w:t>Keep</w:t>
      </w:r>
      <w:r>
        <w:rPr>
          <w:spacing w:val="-7"/>
        </w:rPr>
        <w:t xml:space="preserve"> </w:t>
      </w:r>
      <w:r>
        <w:t>speech/answers</w:t>
      </w:r>
      <w:r>
        <w:rPr>
          <w:spacing w:val="-7"/>
        </w:rPr>
        <w:t xml:space="preserve"> </w:t>
      </w:r>
      <w:r>
        <w:t>short</w:t>
      </w:r>
      <w:r>
        <w:rPr>
          <w:spacing w:val="-7"/>
        </w:rPr>
        <w:t xml:space="preserve"> </w:t>
      </w:r>
      <w:r>
        <w:t>and</w:t>
      </w:r>
      <w:r>
        <w:rPr>
          <w:spacing w:val="-7"/>
        </w:rPr>
        <w:t xml:space="preserve"> </w:t>
      </w:r>
      <w:r>
        <w:t>to</w:t>
      </w:r>
      <w:r>
        <w:rPr>
          <w:spacing w:val="-7"/>
        </w:rPr>
        <w:t xml:space="preserve"> </w:t>
      </w:r>
      <w:r>
        <w:t>the</w:t>
      </w:r>
      <w:r>
        <w:rPr>
          <w:spacing w:val="-7"/>
        </w:rPr>
        <w:t xml:space="preserve"> </w:t>
      </w:r>
      <w:r>
        <w:t>point. Allow time for questions.</w:t>
      </w:r>
    </w:p>
    <w:p w14:paraId="7D6A5671" w14:textId="060A58FC" w:rsidR="003E17E1" w:rsidRDefault="00E07C4C">
      <w:pPr>
        <w:pStyle w:val="BodyText"/>
        <w:spacing w:line="292" w:lineRule="auto"/>
        <w:ind w:left="1088" w:right="905" w:hanging="74"/>
      </w:pPr>
      <w:r>
        <w:t>Be</w:t>
      </w:r>
      <w:r>
        <w:rPr>
          <w:spacing w:val="-4"/>
        </w:rPr>
        <w:t xml:space="preserve"> </w:t>
      </w:r>
      <w:r>
        <w:t>respectful.</w:t>
      </w:r>
      <w:r>
        <w:rPr>
          <w:spacing w:val="-4"/>
        </w:rPr>
        <w:t xml:space="preserve"> </w:t>
      </w:r>
      <w:r>
        <w:t>The</w:t>
      </w:r>
      <w:r>
        <w:rPr>
          <w:spacing w:val="-4"/>
        </w:rPr>
        <w:t xml:space="preserve"> </w:t>
      </w:r>
      <w:r>
        <w:t>library</w:t>
      </w:r>
      <w:r>
        <w:rPr>
          <w:spacing w:val="-4"/>
        </w:rPr>
        <w:t xml:space="preserve"> </w:t>
      </w:r>
      <w:r>
        <w:t>is</w:t>
      </w:r>
      <w:r>
        <w:rPr>
          <w:spacing w:val="-4"/>
        </w:rPr>
        <w:t xml:space="preserve"> </w:t>
      </w:r>
      <w:r>
        <w:t>one</w:t>
      </w:r>
      <w:r>
        <w:rPr>
          <w:spacing w:val="-4"/>
        </w:rPr>
        <w:t xml:space="preserve"> </w:t>
      </w:r>
      <w:r>
        <w:t>of</w:t>
      </w:r>
      <w:r>
        <w:rPr>
          <w:spacing w:val="-4"/>
        </w:rPr>
        <w:t xml:space="preserve"> </w:t>
      </w:r>
      <w:r>
        <w:t>many</w:t>
      </w:r>
      <w:r>
        <w:rPr>
          <w:spacing w:val="-4"/>
        </w:rPr>
        <w:t xml:space="preserve"> </w:t>
      </w:r>
      <w:r>
        <w:t>crucial</w:t>
      </w:r>
      <w:r>
        <w:rPr>
          <w:spacing w:val="-4"/>
        </w:rPr>
        <w:t xml:space="preserve"> </w:t>
      </w:r>
      <w:r>
        <w:t>services</w:t>
      </w:r>
      <w:r>
        <w:rPr>
          <w:spacing w:val="-4"/>
        </w:rPr>
        <w:t xml:space="preserve"> </w:t>
      </w:r>
      <w:r>
        <w:t>in</w:t>
      </w:r>
      <w:r>
        <w:rPr>
          <w:spacing w:val="-4"/>
        </w:rPr>
        <w:t xml:space="preserve"> </w:t>
      </w:r>
      <w:r>
        <w:t>a</w:t>
      </w:r>
      <w:r>
        <w:rPr>
          <w:spacing w:val="-4"/>
        </w:rPr>
        <w:t xml:space="preserve"> </w:t>
      </w:r>
      <w:r>
        <w:t>community</w:t>
      </w:r>
      <w:r w:rsidR="002E1B6C">
        <w:t>,</w:t>
      </w:r>
      <w:r>
        <w:t xml:space="preserve"> and councils are bombarded with funding requests.</w:t>
      </w:r>
    </w:p>
    <w:sectPr w:rsidR="003E17E1">
      <w:pgSz w:w="12240" w:h="15840"/>
      <w:pgMar w:top="860" w:right="340" w:bottom="280" w:left="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477"/>
    <w:rsid w:val="00025780"/>
    <w:rsid w:val="002107A5"/>
    <w:rsid w:val="002E1B6C"/>
    <w:rsid w:val="003E17E1"/>
    <w:rsid w:val="00587C24"/>
    <w:rsid w:val="00701EF3"/>
    <w:rsid w:val="00E07C4C"/>
    <w:rsid w:val="00E73A33"/>
    <w:rsid w:val="00E83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424F25"/>
  <w15:docId w15:val="{CD76A450-1011-4ED4-A709-582B6E1C8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07"/>
      <w:outlineLvl w:val="0"/>
    </w:pPr>
    <w:rPr>
      <w:b/>
      <w:bCs/>
      <w:sz w:val="91"/>
      <w:szCs w:val="91"/>
    </w:rPr>
  </w:style>
  <w:style w:type="paragraph" w:styleId="Heading2">
    <w:name w:val="heading 2"/>
    <w:basedOn w:val="Normal"/>
    <w:uiPriority w:val="9"/>
    <w:unhideWhenUsed/>
    <w:qFormat/>
    <w:pPr>
      <w:ind w:left="384"/>
      <w:outlineLvl w:val="1"/>
    </w:pPr>
    <w:rPr>
      <w:sz w:val="65"/>
      <w:szCs w:val="6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0"/>
      <w:szCs w:val="30"/>
    </w:rPr>
  </w:style>
  <w:style w:type="paragraph" w:styleId="Title">
    <w:name w:val="Title"/>
    <w:basedOn w:val="Normal"/>
    <w:uiPriority w:val="10"/>
    <w:qFormat/>
    <w:pPr>
      <w:ind w:left="111"/>
    </w:pPr>
    <w:rPr>
      <w:b/>
      <w:bCs/>
      <w:sz w:val="117"/>
      <w:szCs w:val="1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73A33"/>
    <w:rPr>
      <w:rFonts w:ascii="Tahoma" w:hAnsi="Tahoma" w:cs="Tahoma"/>
      <w:sz w:val="16"/>
      <w:szCs w:val="16"/>
    </w:rPr>
  </w:style>
  <w:style w:type="character" w:customStyle="1" w:styleId="BalloonTextChar">
    <w:name w:val="Balloon Text Char"/>
    <w:basedOn w:val="DefaultParagraphFont"/>
    <w:link w:val="BalloonText"/>
    <w:uiPriority w:val="99"/>
    <w:semiHidden/>
    <w:rsid w:val="00E73A33"/>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hyperlink" Target="http://support.prl.ab.ca/index.php/services/advocacy-communications-marketing-support/"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png"/><Relationship Id="rId51" Type="http://schemas.openxmlformats.org/officeDocument/2006/relationships/hyperlink" Target="http://support.prl.ab.ca/index.php/services/advocacy-communications-marketing-support/" TargetMode="Externa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png"/><Relationship Id="rId41" Type="http://schemas.openxmlformats.org/officeDocument/2006/relationships/image" Target="media/image38.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png"/><Relationship Id="rId49" Type="http://schemas.openxmlformats.org/officeDocument/2006/relationships/image" Target="media/image4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rllpeters\AppData\Local\Temp\76b1032e-4ba6-41d2-84de-841d493d2724_YRL%20Branded%20Resource%20Documents.zip.724\YRL%20Branded%20Resource%20Documents\Presenting%20Your%20Library%20Budget%20to%20Council%20-%20YR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Presenting Your Library Budget to Council - YRL TEMPLATE</Template>
  <TotalTime>11</TotalTime>
  <Pages>8</Pages>
  <Words>1266</Words>
  <Characters>7014</Characters>
  <Application>Microsoft Office Word</Application>
  <DocSecurity>0</DocSecurity>
  <Lines>318</Lines>
  <Paragraphs>83</Paragraphs>
  <ScaleCrop>false</ScaleCrop>
  <HeadingPairs>
    <vt:vector size="2" baseType="variant">
      <vt:variant>
        <vt:lpstr>Title</vt:lpstr>
      </vt:variant>
      <vt:variant>
        <vt:i4>1</vt:i4>
      </vt:variant>
    </vt:vector>
  </HeadingPairs>
  <TitlesOfParts>
    <vt:vector size="1" baseType="lpstr">
      <vt:lpstr>Budget Presenting to Council</vt:lpstr>
    </vt:vector>
  </TitlesOfParts>
  <Company/>
  <LinksUpToDate>false</LinksUpToDate>
  <CharactersWithSpaces>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Presenting to Council</dc:title>
  <dc:creator>Laura Peters</dc:creator>
  <cp:keywords>DAFrFIhv2a4,BACKnxg85lE</cp:keywords>
  <cp:lastModifiedBy>Laura Peters</cp:lastModifiedBy>
  <cp:revision>1</cp:revision>
  <dcterms:created xsi:type="dcterms:W3CDTF">2024-07-11T16:14:00Z</dcterms:created>
  <dcterms:modified xsi:type="dcterms:W3CDTF">2024-07-11T16:26:00Z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2023-09-12T00:00:00Z</vt:filetime>
  </property>
  <property fmtid="{D5CDD505-2E9C-101B-9397-08002B2CF9AE}" pid="3" name="Creator">
    <vt:lpwstr>Canva</vt:lpwstr>
  </property>
  <property fmtid="{D5CDD505-2E9C-101B-9397-08002B2CF9AE}" pid="4" name="LastSaved">
    <vt:filetime>2024-06-21T00:00:00Z</vt:filetime>
  </property>
  <property fmtid="{D5CDD505-2E9C-101B-9397-08002B2CF9AE}" pid="5" name="Producer">
    <vt:lpwstr>Canva</vt:lpwstr>
  </property>
  <property fmtid="{D5CDD505-2E9C-101B-9397-08002B2CF9AE}" pid="6" name="GrammarlyDocumentId">
    <vt:lpwstr>575454e2-296f-46dc-9c18-9bcdd0a2819e</vt:lpwstr>
  </property>
</Properties>
</file>